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5"/>
        <w:tblpPr w:leftFromText="180" w:rightFromText="180" w:vertAnchor="page" w:horzAnchor="margin" w:tblpY="796"/>
        <w:tblW w:w="5006" w:type="pct"/>
        <w:tblLayout w:type="fixed"/>
        <w:tblLook w:val="0600" w:firstRow="0" w:lastRow="0" w:firstColumn="0" w:lastColumn="0" w:noHBand="1" w:noVBand="1"/>
      </w:tblPr>
      <w:tblGrid>
        <w:gridCol w:w="722"/>
        <w:gridCol w:w="3598"/>
        <w:gridCol w:w="365"/>
        <w:gridCol w:w="4945"/>
        <w:gridCol w:w="540"/>
        <w:gridCol w:w="4968"/>
      </w:tblGrid>
      <w:tr w:rsidR="008D78A3" w14:paraId="30F5D927" w14:textId="77777777" w:rsidTr="00521EE3">
        <w:trPr>
          <w:trHeight w:val="357"/>
        </w:trPr>
        <w:tc>
          <w:tcPr>
            <w:tcW w:w="722" w:type="dxa"/>
          </w:tcPr>
          <w:p w14:paraId="36B9AD62" w14:textId="77777777" w:rsidR="008D78A3" w:rsidRDefault="008D78A3" w:rsidP="00C769B5">
            <w:pPr>
              <w:spacing w:after="0" w:line="240" w:lineRule="auto"/>
            </w:pPr>
            <w:bookmarkStart w:id="0" w:name="_Hlk516410281"/>
          </w:p>
        </w:tc>
        <w:tc>
          <w:tcPr>
            <w:tcW w:w="3598" w:type="dxa"/>
            <w:vMerge w:val="restart"/>
          </w:tcPr>
          <w:p w14:paraId="0C3D49A5" w14:textId="565616BD" w:rsidR="008B451F" w:rsidRPr="008B451F" w:rsidRDefault="00521EE3" w:rsidP="00C769B5">
            <w:pPr>
              <w:pStyle w:val="Heading1"/>
              <w:outlineLvl w:val="0"/>
              <w:rPr>
                <w:sz w:val="18"/>
              </w:rPr>
            </w:pPr>
            <w:r>
              <w:drawing>
                <wp:inline distT="0" distB="0" distL="0" distR="0" wp14:anchorId="3FB321CF" wp14:editId="5624D12C">
                  <wp:extent cx="304800" cy="304800"/>
                  <wp:effectExtent l="0" t="0" r="0" b="0"/>
                  <wp:docPr id="14" name="Picture 14" descr="ForkAndKni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phic 202" descr="ForkAndKni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174" r="-21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3EE588" w14:textId="77B8F3C3" w:rsidR="008D78A3" w:rsidRDefault="008D78A3" w:rsidP="00C769B5">
            <w:pPr>
              <w:pStyle w:val="Heading1"/>
              <w:outlineLvl w:val="0"/>
            </w:pPr>
          </w:p>
          <w:p w14:paraId="5906B6F9" w14:textId="77777777" w:rsidR="00521EE3" w:rsidRPr="00521EE3" w:rsidRDefault="00521EE3" w:rsidP="00521EE3">
            <w:pPr>
              <w:keepNext/>
              <w:keepLines/>
              <w:pBdr>
                <w:bottom w:val="single" w:sz="4" w:space="2" w:color="A8B97F" w:themeColor="accent2"/>
              </w:pBdr>
              <w:shd w:val="clear" w:color="auto" w:fill="262626" w:themeFill="text1" w:themeFillTint="D9"/>
              <w:spacing w:before="120" w:after="120" w:line="276" w:lineRule="auto"/>
              <w:contextualSpacing/>
              <w:jc w:val="center"/>
              <w:outlineLvl w:val="0"/>
              <w:rPr>
                <w:rFonts w:ascii="Britannic Bold" w:eastAsiaTheme="majorEastAsia" w:hAnsi="Britannic Bold" w:cstheme="majorBidi"/>
                <w:b w:val="0"/>
                <w:bCs/>
                <w:caps/>
                <w:noProof/>
                <w:sz w:val="44"/>
                <w:szCs w:val="40"/>
                <w:lang w:eastAsia="en-US"/>
              </w:rPr>
            </w:pPr>
            <w:r w:rsidRPr="00521EE3">
              <w:rPr>
                <w:rFonts w:ascii="Britannic Bold" w:eastAsiaTheme="majorEastAsia" w:hAnsi="Britannic Bold" w:cstheme="majorBidi"/>
                <w:b w:val="0"/>
                <w:bCs/>
                <w:caps/>
                <w:noProof/>
                <w:sz w:val="44"/>
                <w:szCs w:val="40"/>
                <w:lang w:eastAsia="en-US"/>
              </w:rPr>
              <w:t>meeting dates</w:t>
            </w:r>
          </w:p>
          <w:p w14:paraId="71A65F12" w14:textId="77777777" w:rsidR="00521EE3" w:rsidRPr="00521EE3" w:rsidRDefault="00521EE3" w:rsidP="00521EE3">
            <w:pPr>
              <w:jc w:val="center"/>
              <w:rPr>
                <w:rFonts w:ascii="Book Antiqua" w:hAnsi="Book Antiqua"/>
                <w:sz w:val="44"/>
                <w:szCs w:val="44"/>
                <w:lang w:eastAsia="en-US"/>
              </w:rPr>
            </w:pPr>
            <w:r w:rsidRPr="00521EE3">
              <w:rPr>
                <w:rFonts w:ascii="Book Antiqua" w:hAnsi="Book Antiqua"/>
                <w:sz w:val="44"/>
                <w:szCs w:val="44"/>
                <w:lang w:eastAsia="en-US"/>
              </w:rPr>
              <w:t>Tuesdays</w:t>
            </w:r>
          </w:p>
          <w:p w14:paraId="169A35F8" w14:textId="77777777" w:rsidR="00521EE3" w:rsidRPr="00521EE3" w:rsidRDefault="00521EE3" w:rsidP="00521EE3">
            <w:pPr>
              <w:jc w:val="center"/>
              <w:rPr>
                <w:rFonts w:ascii="Book Antiqua" w:hAnsi="Book Antiqua"/>
                <w:sz w:val="44"/>
                <w:szCs w:val="44"/>
                <w:lang w:eastAsia="en-US"/>
              </w:rPr>
            </w:pPr>
            <w:r w:rsidRPr="00521EE3">
              <w:rPr>
                <w:rFonts w:ascii="Book Antiqua" w:hAnsi="Book Antiqua"/>
                <w:sz w:val="44"/>
                <w:szCs w:val="44"/>
                <w:lang w:eastAsia="en-US"/>
              </w:rPr>
              <w:t>&amp;</w:t>
            </w:r>
          </w:p>
          <w:p w14:paraId="35152B75" w14:textId="77777777" w:rsidR="00521EE3" w:rsidRPr="00521EE3" w:rsidRDefault="00521EE3" w:rsidP="00521EE3">
            <w:pPr>
              <w:jc w:val="center"/>
              <w:rPr>
                <w:rFonts w:ascii="Book Antiqua" w:hAnsi="Book Antiqua"/>
                <w:sz w:val="44"/>
                <w:szCs w:val="44"/>
                <w:lang w:eastAsia="en-US"/>
              </w:rPr>
            </w:pPr>
            <w:r w:rsidRPr="00521EE3">
              <w:rPr>
                <w:rFonts w:ascii="Book Antiqua" w:hAnsi="Book Antiqua"/>
                <w:sz w:val="44"/>
                <w:szCs w:val="44"/>
                <w:lang w:eastAsia="en-US"/>
              </w:rPr>
              <w:t>Thursdays</w:t>
            </w:r>
          </w:p>
          <w:p w14:paraId="08310278" w14:textId="77777777" w:rsidR="00521EE3" w:rsidRPr="00521EE3" w:rsidRDefault="00521EE3" w:rsidP="00521EE3">
            <w:pPr>
              <w:jc w:val="center"/>
              <w:rPr>
                <w:rFonts w:ascii="Book Antiqua" w:hAnsi="Book Antiqua"/>
                <w:b w:val="0"/>
                <w:bCs/>
                <w:i/>
                <w:iCs/>
                <w:sz w:val="44"/>
                <w:szCs w:val="44"/>
                <w:lang w:eastAsia="en-US"/>
              </w:rPr>
            </w:pPr>
            <w:r w:rsidRPr="00521EE3">
              <w:rPr>
                <w:rFonts w:ascii="Book Antiqua" w:hAnsi="Book Antiqua"/>
                <w:b w:val="0"/>
                <w:bCs/>
                <w:i/>
                <w:iCs/>
                <w:sz w:val="44"/>
                <w:szCs w:val="44"/>
                <w:lang w:eastAsia="en-US"/>
              </w:rPr>
              <w:t>1pm-2:30pm</w:t>
            </w:r>
          </w:p>
          <w:p w14:paraId="5B387CB3" w14:textId="49B77DAE" w:rsidR="00521EE3" w:rsidRPr="007A0FC6" w:rsidRDefault="00521EE3" w:rsidP="00521EE3">
            <w:pPr>
              <w:jc w:val="center"/>
              <w:rPr>
                <w:rFonts w:ascii="Book Antiqua" w:hAnsi="Book Antiqua"/>
                <w:i/>
                <w:iCs/>
                <w:sz w:val="44"/>
                <w:szCs w:val="44"/>
                <w:lang w:eastAsia="en-US"/>
              </w:rPr>
            </w:pPr>
            <w:r w:rsidRPr="00521EE3">
              <w:rPr>
                <w:rFonts w:ascii="Book Antiqua" w:hAnsi="Book Antiqua"/>
                <w:i/>
                <w:iCs/>
                <w:sz w:val="44"/>
                <w:szCs w:val="44"/>
                <w:lang w:eastAsia="en-US"/>
              </w:rPr>
              <w:t>CASA BUILDING</w:t>
            </w:r>
          </w:p>
          <w:p w14:paraId="1F5D5F58" w14:textId="55D3F280" w:rsidR="00521EE3" w:rsidRPr="00521EE3" w:rsidRDefault="00521EE3" w:rsidP="00521EE3">
            <w:pPr>
              <w:jc w:val="center"/>
              <w:rPr>
                <w:rFonts w:ascii="Book Antiqua" w:hAnsi="Book Antiqua"/>
                <w:sz w:val="44"/>
                <w:szCs w:val="44"/>
                <w:lang w:eastAsia="en-US"/>
              </w:rPr>
            </w:pPr>
            <w:r>
              <w:rPr>
                <w:rFonts w:ascii="Book Antiqua" w:hAnsi="Book Antiqua"/>
                <w:sz w:val="44"/>
                <w:szCs w:val="44"/>
                <w:lang w:eastAsia="en-US"/>
              </w:rPr>
              <w:t>Room 13</w:t>
            </w:r>
            <w:r w:rsidR="007A0FC6">
              <w:rPr>
                <w:rFonts w:ascii="Book Antiqua" w:hAnsi="Book Antiqua"/>
                <w:sz w:val="44"/>
                <w:szCs w:val="44"/>
                <w:lang w:eastAsia="en-US"/>
              </w:rPr>
              <w:t>2</w:t>
            </w:r>
          </w:p>
          <w:p w14:paraId="55F85AC9" w14:textId="2DFBAC61" w:rsidR="008D78A3" w:rsidRPr="00521EE3" w:rsidRDefault="000B6180" w:rsidP="00C769B5">
            <w:pPr>
              <w:pStyle w:val="Heading1"/>
              <w:shd w:val="clear" w:color="auto" w:fill="262626" w:themeFill="text1" w:themeFillTint="D9"/>
              <w:outlineLvl w:val="0"/>
              <w:rPr>
                <w:rFonts w:ascii="Trebuchet MS" w:hAnsi="Trebuchet MS"/>
                <w:b w:val="0"/>
                <w:bCs/>
                <w:sz w:val="36"/>
                <w:szCs w:val="36"/>
              </w:rPr>
            </w:pPr>
            <w:r>
              <w:t xml:space="preserve"> </w:t>
            </w:r>
          </w:p>
          <w:p w14:paraId="4AAE0228" w14:textId="7249AA00" w:rsidR="008D78A3" w:rsidRDefault="008D78A3" w:rsidP="00521EE3">
            <w:pPr>
              <w:pStyle w:val="ContactInfo"/>
            </w:pPr>
          </w:p>
        </w:tc>
        <w:tc>
          <w:tcPr>
            <w:tcW w:w="365" w:type="dxa"/>
          </w:tcPr>
          <w:p w14:paraId="10958A22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4945" w:type="dxa"/>
          </w:tcPr>
          <w:p w14:paraId="53E0E669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5508" w:type="dxa"/>
            <w:gridSpan w:val="2"/>
            <w:vMerge w:val="restart"/>
          </w:tcPr>
          <w:p w14:paraId="75F41C7D" w14:textId="77777777" w:rsidR="008D78A3" w:rsidRDefault="008D78A3" w:rsidP="00C769B5">
            <w:pPr>
              <w:spacing w:after="0" w:line="240" w:lineRule="auto"/>
              <w:jc w:val="center"/>
            </w:pPr>
          </w:p>
        </w:tc>
      </w:tr>
      <w:tr w:rsidR="008D78A3" w14:paraId="74C9011A" w14:textId="77777777" w:rsidTr="0022257F">
        <w:trPr>
          <w:trHeight w:val="3641"/>
        </w:trPr>
        <w:tc>
          <w:tcPr>
            <w:tcW w:w="722" w:type="dxa"/>
          </w:tcPr>
          <w:p w14:paraId="62987CD1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598" w:type="dxa"/>
            <w:vMerge/>
          </w:tcPr>
          <w:p w14:paraId="0EF93AFD" w14:textId="77777777" w:rsidR="008D78A3" w:rsidRDefault="008D78A3" w:rsidP="00C769B5"/>
        </w:tc>
        <w:tc>
          <w:tcPr>
            <w:tcW w:w="365" w:type="dxa"/>
          </w:tcPr>
          <w:p w14:paraId="0A58C651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4945" w:type="dxa"/>
            <w:shd w:val="clear" w:color="auto" w:fill="auto"/>
          </w:tcPr>
          <w:p w14:paraId="7474D43C" w14:textId="3A14D2A9" w:rsidR="00F305CE" w:rsidRDefault="00F305CE" w:rsidP="00C769B5">
            <w:pPr>
              <w:pStyle w:val="Quote"/>
            </w:pPr>
          </w:p>
          <w:p w14:paraId="76BEDE94" w14:textId="22DC2E80" w:rsidR="008D78A3" w:rsidRPr="0006548B" w:rsidRDefault="008D78A3" w:rsidP="00C769B5">
            <w:pPr>
              <w:pStyle w:val="Quote"/>
              <w:rPr>
                <w:rFonts w:ascii="Modern Love Caps" w:hAnsi="Modern Love Caps"/>
                <w:b w:val="0"/>
                <w:sz w:val="48"/>
                <w:szCs w:val="48"/>
              </w:rPr>
            </w:pPr>
          </w:p>
        </w:tc>
        <w:tc>
          <w:tcPr>
            <w:tcW w:w="5508" w:type="dxa"/>
            <w:gridSpan w:val="2"/>
            <w:vMerge/>
          </w:tcPr>
          <w:p w14:paraId="136DC270" w14:textId="77777777" w:rsidR="008D78A3" w:rsidRDefault="008D78A3" w:rsidP="00C769B5">
            <w:pPr>
              <w:spacing w:after="0" w:line="240" w:lineRule="auto"/>
            </w:pPr>
          </w:p>
        </w:tc>
      </w:tr>
      <w:tr w:rsidR="008D78A3" w14:paraId="691CC8E5" w14:textId="77777777" w:rsidTr="007A0FC6">
        <w:trPr>
          <w:trHeight w:val="951"/>
        </w:trPr>
        <w:tc>
          <w:tcPr>
            <w:tcW w:w="722" w:type="dxa"/>
          </w:tcPr>
          <w:p w14:paraId="5E3C280C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598" w:type="dxa"/>
            <w:vMerge/>
          </w:tcPr>
          <w:p w14:paraId="44D939E3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65" w:type="dxa"/>
          </w:tcPr>
          <w:p w14:paraId="5C8E9806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4945" w:type="dxa"/>
          </w:tcPr>
          <w:p w14:paraId="656B00DC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5508" w:type="dxa"/>
            <w:gridSpan w:val="2"/>
            <w:vMerge/>
          </w:tcPr>
          <w:p w14:paraId="550CDA3A" w14:textId="77777777" w:rsidR="008D78A3" w:rsidRDefault="008D78A3" w:rsidP="00C769B5">
            <w:pPr>
              <w:spacing w:after="0" w:line="240" w:lineRule="auto"/>
            </w:pPr>
          </w:p>
        </w:tc>
      </w:tr>
      <w:tr w:rsidR="008D78A3" w14:paraId="06E3A738" w14:textId="77777777" w:rsidTr="00C3144E">
        <w:trPr>
          <w:trHeight w:val="1806"/>
        </w:trPr>
        <w:tc>
          <w:tcPr>
            <w:tcW w:w="722" w:type="dxa"/>
          </w:tcPr>
          <w:p w14:paraId="1053F3A1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598" w:type="dxa"/>
            <w:vMerge/>
          </w:tcPr>
          <w:p w14:paraId="7FB61351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65" w:type="dxa"/>
          </w:tcPr>
          <w:p w14:paraId="07101499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4945" w:type="dxa"/>
          </w:tcPr>
          <w:p w14:paraId="0EF2E2F7" w14:textId="77777777" w:rsidR="008D78A3" w:rsidRDefault="00AA1A7A" w:rsidP="00C769B5">
            <w:pPr>
              <w:tabs>
                <w:tab w:val="left" w:pos="3310"/>
              </w:tabs>
              <w:spacing w:after="0" w:line="240" w:lineRule="auto"/>
            </w:pPr>
            <w:r>
              <w:tab/>
            </w:r>
          </w:p>
        </w:tc>
        <w:tc>
          <w:tcPr>
            <w:tcW w:w="5508" w:type="dxa"/>
            <w:gridSpan w:val="2"/>
          </w:tcPr>
          <w:p w14:paraId="33B11DC3" w14:textId="70B277FC" w:rsidR="007A0FC6" w:rsidRPr="008723DD" w:rsidRDefault="00554C72" w:rsidP="008723DD">
            <w:pPr>
              <w:spacing w:after="0" w:line="240" w:lineRule="auto"/>
              <w:jc w:val="center"/>
              <w:rPr>
                <w:rFonts w:ascii="Modern Love Caps" w:hAnsi="Modern Love Caps"/>
                <w:sz w:val="72"/>
                <w:szCs w:val="72"/>
              </w:rPr>
            </w:pPr>
            <w:r>
              <w:rPr>
                <w:rFonts w:ascii="Modern Love Caps" w:hAnsi="Modern Love Caps"/>
                <w:sz w:val="72"/>
                <w:szCs w:val="72"/>
              </w:rPr>
              <w:t xml:space="preserve"> </w:t>
            </w:r>
            <w:r w:rsidRPr="008723DD">
              <w:rPr>
                <w:rFonts w:ascii="Modern Love Caps" w:hAnsi="Modern Love Caps"/>
                <w:sz w:val="48"/>
                <w:szCs w:val="48"/>
              </w:rPr>
              <w:t xml:space="preserve">  </w:t>
            </w:r>
            <w:r w:rsidR="007A0FC6" w:rsidRPr="008723DD">
              <w:rPr>
                <w:rFonts w:ascii="Modern Love Caps" w:hAnsi="Modern Love Caps"/>
                <w:sz w:val="48"/>
                <w:szCs w:val="48"/>
              </w:rPr>
              <w:t xml:space="preserve"> </w:t>
            </w:r>
          </w:p>
          <w:p w14:paraId="16F9C5BF" w14:textId="0A3F57AE" w:rsidR="008D78A3" w:rsidRPr="008723DD" w:rsidRDefault="007A0FC6" w:rsidP="007A0FC6">
            <w:pPr>
              <w:spacing w:after="0" w:line="240" w:lineRule="auto"/>
              <w:jc w:val="center"/>
              <w:rPr>
                <w:rFonts w:ascii="Modern Love Caps" w:hAnsi="Modern Love Caps"/>
                <w:b w:val="0"/>
                <w:bCs/>
                <w:sz w:val="48"/>
                <w:szCs w:val="48"/>
              </w:rPr>
            </w:pPr>
            <w:r w:rsidRPr="008723DD">
              <w:rPr>
                <w:rFonts w:ascii="Modern Love Caps" w:hAnsi="Modern Love Caps"/>
                <w:sz w:val="48"/>
                <w:szCs w:val="48"/>
              </w:rPr>
              <w:t xml:space="preserve">  </w:t>
            </w:r>
            <w:r w:rsidR="008723DD">
              <w:rPr>
                <w:rFonts w:ascii="Modern Love Caps" w:hAnsi="Modern Love Caps"/>
                <w:sz w:val="48"/>
                <w:szCs w:val="48"/>
              </w:rPr>
              <w:t xml:space="preserve">  LSC</w:t>
            </w:r>
            <w:r w:rsidRPr="008723DD">
              <w:rPr>
                <w:rFonts w:ascii="Modern Love Caps" w:hAnsi="Modern Love Caps"/>
                <w:sz w:val="48"/>
                <w:szCs w:val="48"/>
              </w:rPr>
              <w:t xml:space="preserve"> </w:t>
            </w:r>
            <w:r w:rsidR="00AA1A7A" w:rsidRPr="008723DD">
              <w:rPr>
                <w:rFonts w:ascii="Modern Love Caps" w:hAnsi="Modern Love Caps"/>
                <w:b w:val="0"/>
                <w:bCs/>
                <w:sz w:val="48"/>
                <w:szCs w:val="48"/>
              </w:rPr>
              <w:t>COOKING CLUB</w:t>
            </w:r>
          </w:p>
          <w:p w14:paraId="0723E3B7" w14:textId="488830BB" w:rsidR="008B451F" w:rsidRDefault="008723DD" w:rsidP="00C769B5">
            <w:pPr>
              <w:spacing w:after="0" w:line="240" w:lineRule="auto"/>
              <w:jc w:val="center"/>
            </w:pPr>
            <w:r>
              <w:t xml:space="preserve">           Here to keep Lonestar happy and heathy!</w:t>
            </w:r>
          </w:p>
        </w:tc>
      </w:tr>
      <w:tr w:rsidR="008D78A3" w14:paraId="5377D578" w14:textId="77777777" w:rsidTr="00C3144E">
        <w:trPr>
          <w:trHeight w:val="2419"/>
        </w:trPr>
        <w:tc>
          <w:tcPr>
            <w:tcW w:w="722" w:type="dxa"/>
          </w:tcPr>
          <w:p w14:paraId="6692CA9C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598" w:type="dxa"/>
            <w:vMerge/>
          </w:tcPr>
          <w:p w14:paraId="2873B683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365" w:type="dxa"/>
          </w:tcPr>
          <w:p w14:paraId="7A2D9262" w14:textId="77777777" w:rsidR="008D78A3" w:rsidRDefault="008D78A3" w:rsidP="00C769B5">
            <w:pPr>
              <w:spacing w:after="0" w:line="240" w:lineRule="auto"/>
            </w:pPr>
          </w:p>
        </w:tc>
        <w:tc>
          <w:tcPr>
            <w:tcW w:w="5485" w:type="dxa"/>
            <w:gridSpan w:val="2"/>
            <w:vMerge w:val="restart"/>
          </w:tcPr>
          <w:p w14:paraId="7DFABED0" w14:textId="792DCD16" w:rsidR="008D78A3" w:rsidRDefault="007A0FC6" w:rsidP="00C3144E">
            <w:pPr>
              <w:pStyle w:val="ContactInfo"/>
            </w:pPr>
            <w:r w:rsidRPr="0006548B">
              <w:rPr>
                <w:rFonts w:ascii="Modern Love Caps" w:hAnsi="Modern Love Caps"/>
                <w:b/>
                <w:caps w:val="0"/>
                <w:sz w:val="48"/>
                <w:szCs w:val="4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learning never tasted </w:t>
            </w:r>
            <w:r>
              <w:rPr>
                <w:rFonts w:ascii="Modern Love Caps" w:hAnsi="Modern Love Caps"/>
                <w:b/>
                <w:caps w:val="0"/>
                <w:sz w:val="48"/>
                <w:szCs w:val="4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C3144E">
              <w:rPr>
                <w:rFonts w:ascii="Modern Love Caps" w:hAnsi="Modern Love Caps"/>
                <w:b/>
                <w:caps w:val="0"/>
                <w:sz w:val="48"/>
                <w:szCs w:val="4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</w:t>
            </w:r>
            <w:r w:rsidRPr="0006548B">
              <w:rPr>
                <w:rFonts w:ascii="Modern Love Caps" w:hAnsi="Modern Love Caps"/>
                <w:b/>
                <w:caps w:val="0"/>
                <w:sz w:val="48"/>
                <w:szCs w:val="48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so good!</w:t>
            </w:r>
          </w:p>
        </w:tc>
        <w:tc>
          <w:tcPr>
            <w:tcW w:w="4968" w:type="dxa"/>
            <w:vMerge w:val="restart"/>
          </w:tcPr>
          <w:p w14:paraId="177736A3" w14:textId="77777777" w:rsidR="008D78A3" w:rsidRDefault="008D78A3" w:rsidP="00C3144E">
            <w:pPr>
              <w:spacing w:after="0" w:line="240" w:lineRule="auto"/>
              <w:jc w:val="center"/>
            </w:pPr>
          </w:p>
        </w:tc>
      </w:tr>
      <w:tr w:rsidR="009E75C7" w14:paraId="640DA67C" w14:textId="77777777" w:rsidTr="00C3144E">
        <w:trPr>
          <w:trHeight w:val="268"/>
        </w:trPr>
        <w:tc>
          <w:tcPr>
            <w:tcW w:w="722" w:type="dxa"/>
          </w:tcPr>
          <w:p w14:paraId="374536A9" w14:textId="77777777" w:rsidR="009E75C7" w:rsidRDefault="009E75C7" w:rsidP="00C769B5">
            <w:pPr>
              <w:spacing w:after="0" w:line="240" w:lineRule="auto"/>
            </w:pPr>
          </w:p>
        </w:tc>
        <w:tc>
          <w:tcPr>
            <w:tcW w:w="3598" w:type="dxa"/>
          </w:tcPr>
          <w:p w14:paraId="754EB19B" w14:textId="77777777" w:rsidR="009E75C7" w:rsidRDefault="009E75C7" w:rsidP="00C769B5">
            <w:pPr>
              <w:spacing w:after="0" w:line="240" w:lineRule="auto"/>
            </w:pPr>
          </w:p>
        </w:tc>
        <w:tc>
          <w:tcPr>
            <w:tcW w:w="365" w:type="dxa"/>
          </w:tcPr>
          <w:p w14:paraId="67007AB2" w14:textId="77777777" w:rsidR="009E75C7" w:rsidRDefault="009E75C7" w:rsidP="00C769B5">
            <w:pPr>
              <w:spacing w:after="0" w:line="240" w:lineRule="auto"/>
            </w:pPr>
          </w:p>
        </w:tc>
        <w:tc>
          <w:tcPr>
            <w:tcW w:w="5485" w:type="dxa"/>
            <w:gridSpan w:val="2"/>
            <w:vMerge/>
          </w:tcPr>
          <w:p w14:paraId="186FF461" w14:textId="77777777" w:rsidR="009E75C7" w:rsidRDefault="009E75C7" w:rsidP="00C769B5">
            <w:pPr>
              <w:spacing w:after="0" w:line="240" w:lineRule="auto"/>
            </w:pPr>
          </w:p>
        </w:tc>
        <w:tc>
          <w:tcPr>
            <w:tcW w:w="4968" w:type="dxa"/>
            <w:vMerge/>
          </w:tcPr>
          <w:p w14:paraId="19FEEE6E" w14:textId="77777777" w:rsidR="009E75C7" w:rsidRDefault="009E75C7" w:rsidP="00C769B5">
            <w:pPr>
              <w:spacing w:after="0" w:line="240" w:lineRule="auto"/>
            </w:pPr>
          </w:p>
        </w:tc>
      </w:tr>
      <w:bookmarkEnd w:id="0"/>
    </w:tbl>
    <w:p w14:paraId="7AB8C98C" w14:textId="77777777" w:rsidR="00CA7453" w:rsidRPr="00DA57BD" w:rsidRDefault="00CA7453" w:rsidP="00CA7453">
      <w:pPr>
        <w:spacing w:after="0" w:line="240" w:lineRule="auto"/>
        <w:rPr>
          <w:sz w:val="4"/>
        </w:rPr>
      </w:pPr>
      <w:r w:rsidRPr="00DA57BD">
        <w:rPr>
          <w:sz w:val="4"/>
        </w:rPr>
        <w:br w:type="page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21"/>
        <w:gridCol w:w="3959"/>
        <w:gridCol w:w="364"/>
        <w:gridCol w:w="2477"/>
        <w:gridCol w:w="2567"/>
        <w:gridCol w:w="720"/>
        <w:gridCol w:w="3692"/>
        <w:gridCol w:w="620"/>
      </w:tblGrid>
      <w:tr w:rsidR="006124D0" w14:paraId="66FD30C5" w14:textId="77777777" w:rsidTr="0022257F">
        <w:trPr>
          <w:trHeight w:val="270"/>
        </w:trPr>
        <w:tc>
          <w:tcPr>
            <w:tcW w:w="721" w:type="dxa"/>
          </w:tcPr>
          <w:p w14:paraId="1E18EC48" w14:textId="77777777" w:rsidR="006124D0" w:rsidRDefault="006124D0" w:rsidP="00914A1E">
            <w:pPr>
              <w:spacing w:after="0" w:line="240" w:lineRule="auto"/>
            </w:pPr>
          </w:p>
        </w:tc>
        <w:tc>
          <w:tcPr>
            <w:tcW w:w="3959" w:type="dxa"/>
            <w:vMerge w:val="restart"/>
          </w:tcPr>
          <w:p w14:paraId="3D2D59B4" w14:textId="77777777" w:rsidR="00C7050E" w:rsidRPr="00C7050E" w:rsidRDefault="00C7050E" w:rsidP="009D7952">
            <w:pPr>
              <w:pStyle w:val="Heading1"/>
              <w:rPr>
                <w:sz w:val="18"/>
              </w:rPr>
            </w:pPr>
          </w:p>
          <w:p w14:paraId="0FD7162D" w14:textId="2B20C403" w:rsidR="006124D0" w:rsidRPr="00C47A28" w:rsidRDefault="00C47A28" w:rsidP="00C47A28">
            <w:pPr>
              <w:pStyle w:val="Heading1"/>
              <w:rPr>
                <w:rFonts w:ascii="Britannic Bold" w:hAnsi="Britannic Bold"/>
                <w:b w:val="0"/>
                <w:bCs/>
              </w:rPr>
            </w:pPr>
            <w:r w:rsidRPr="00C47A28">
              <w:rPr>
                <w:rFonts w:ascii="Britannic Bold" w:hAnsi="Britannic Bold"/>
                <w:b w:val="0"/>
                <w:bCs/>
              </w:rPr>
              <w:t xml:space="preserve">contact </w:t>
            </w:r>
          </w:p>
          <w:p w14:paraId="65D48E75" w14:textId="77777777" w:rsidR="00C47A28" w:rsidRPr="00C47A28" w:rsidRDefault="00C47A28" w:rsidP="00C47A28">
            <w:pPr>
              <w:rPr>
                <w:lang w:eastAsia="en-US"/>
              </w:rPr>
            </w:pPr>
          </w:p>
          <w:p w14:paraId="4C0565AD" w14:textId="6D5C2196" w:rsidR="00C47A28" w:rsidRPr="00C47A28" w:rsidRDefault="00C47A28" w:rsidP="00E4430B">
            <w:pPr>
              <w:spacing w:after="120"/>
              <w:jc w:val="center"/>
              <w:rPr>
                <w:rFonts w:ascii="Book Antiqua" w:hAnsi="Book Antiqua"/>
                <w:i/>
                <w:iCs/>
                <w:sz w:val="36"/>
                <w:szCs w:val="36"/>
                <w:lang w:eastAsia="en-US"/>
              </w:rPr>
            </w:pPr>
            <w:r w:rsidRPr="00C47A28">
              <w:rPr>
                <w:rFonts w:ascii="Book Antiqua" w:hAnsi="Book Antiqua"/>
                <w:i/>
                <w:iCs/>
                <w:sz w:val="36"/>
                <w:szCs w:val="36"/>
                <w:u w:val="single"/>
                <w:lang w:eastAsia="en-US"/>
              </w:rPr>
              <w:t>Email us</w:t>
            </w:r>
            <w:r w:rsidRPr="00C47A28">
              <w:rPr>
                <w:rFonts w:ascii="Book Antiqua" w:hAnsi="Book Antiqua"/>
                <w:i/>
                <w:iCs/>
                <w:sz w:val="36"/>
                <w:szCs w:val="36"/>
                <w:lang w:eastAsia="en-US"/>
              </w:rPr>
              <w:t xml:space="preserve">: </w:t>
            </w:r>
            <w:hyperlink r:id="rId12" w:history="1">
              <w:r w:rsidR="00E4430B" w:rsidRPr="00E4430B">
                <w:rPr>
                  <w:rStyle w:val="Hyperlink"/>
                  <w:rFonts w:ascii="Book Antiqua" w:hAnsi="Book Antiqua"/>
                  <w:i/>
                  <w:iCs/>
                  <w:sz w:val="28"/>
                  <w:szCs w:val="28"/>
                  <w:lang w:eastAsia="en-US"/>
                </w:rPr>
                <w:t>LonestarCooking@gmail.com</w:t>
              </w:r>
            </w:hyperlink>
          </w:p>
          <w:p w14:paraId="783A5351" w14:textId="77777777" w:rsidR="00C47A28" w:rsidRPr="00C47A28" w:rsidRDefault="00C47A28" w:rsidP="00E4430B">
            <w:pPr>
              <w:spacing w:after="120"/>
              <w:jc w:val="center"/>
              <w:rPr>
                <w:rFonts w:ascii="Book Antiqua" w:hAnsi="Book Antiqua"/>
                <w:i/>
                <w:iCs/>
                <w:sz w:val="36"/>
                <w:szCs w:val="36"/>
                <w:u w:val="single"/>
                <w:lang w:eastAsia="en-US"/>
              </w:rPr>
            </w:pPr>
            <w:r w:rsidRPr="00C47A28">
              <w:rPr>
                <w:rFonts w:ascii="Book Antiqua" w:hAnsi="Book Antiqua"/>
                <w:i/>
                <w:iCs/>
                <w:sz w:val="36"/>
                <w:szCs w:val="36"/>
                <w:u w:val="single"/>
                <w:lang w:eastAsia="en-US"/>
              </w:rPr>
              <w:t xml:space="preserve">Phone: </w:t>
            </w:r>
          </w:p>
          <w:p w14:paraId="7B8A7CEB" w14:textId="132945AB" w:rsidR="0092138E" w:rsidRPr="00C3144E" w:rsidRDefault="00E4430B" w:rsidP="00E4430B">
            <w:pPr>
              <w:spacing w:after="120"/>
              <w:jc w:val="center"/>
              <w:rPr>
                <w:rFonts w:ascii="Book Antiqua" w:hAnsi="Book Antiqua"/>
                <w:i/>
                <w:iCs/>
                <w:color w:val="0070C0"/>
                <w:sz w:val="36"/>
                <w:szCs w:val="36"/>
                <w:lang w:eastAsia="en-US"/>
              </w:rPr>
            </w:pPr>
            <w:r>
              <w:rPr>
                <w:rFonts w:ascii="Book Antiqua" w:hAnsi="Book Antiqua"/>
                <w:i/>
                <w:iCs/>
                <w:color w:val="0070C0"/>
                <w:sz w:val="36"/>
                <w:szCs w:val="36"/>
                <w:lang w:eastAsia="en-US"/>
              </w:rPr>
              <w:t>(713)-867-5309</w:t>
            </w:r>
          </w:p>
          <w:p w14:paraId="630EF58F" w14:textId="0B3B2194" w:rsidR="000B6180" w:rsidRPr="0092138E" w:rsidRDefault="0092138E" w:rsidP="007C4F8B">
            <w:pPr>
              <w:spacing w:after="80"/>
              <w:jc w:val="center"/>
              <w:rPr>
                <w:sz w:val="32"/>
                <w:szCs w:val="32"/>
                <w:u w:val="single"/>
                <w:lang w:eastAsia="en-US"/>
              </w:rPr>
            </w:pPr>
            <w:r w:rsidRPr="0092138E">
              <w:rPr>
                <w:sz w:val="32"/>
                <w:szCs w:val="32"/>
                <w:u w:val="single"/>
                <w:lang w:eastAsia="en-US"/>
              </w:rPr>
              <w:t>Members:</w:t>
            </w:r>
          </w:p>
          <w:p w14:paraId="4B8EAC7E" w14:textId="66018C83" w:rsidR="0092138E" w:rsidRPr="00602AA5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Za’Nya Wallace</w:t>
            </w:r>
          </w:p>
          <w:p w14:paraId="05B6A615" w14:textId="21ABDDF0" w:rsidR="0092138E" w:rsidRPr="00602AA5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Sebastian Gallego</w:t>
            </w:r>
          </w:p>
          <w:p w14:paraId="4B0E3125" w14:textId="6F6F736C" w:rsidR="0092138E" w:rsidRPr="00602AA5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Lora Abousaway</w:t>
            </w:r>
          </w:p>
          <w:p w14:paraId="7A803726" w14:textId="0E124F0E" w:rsidR="0092138E" w:rsidRPr="00602AA5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Lautaro Putallaz</w:t>
            </w:r>
          </w:p>
          <w:p w14:paraId="23D09D6D" w14:textId="092FE935" w:rsidR="0092138E" w:rsidRPr="00602AA5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Jessica Keith</w:t>
            </w:r>
          </w:p>
          <w:p w14:paraId="0A7F4F2A" w14:textId="0D0B650A" w:rsidR="0092138E" w:rsidRDefault="0092138E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 w:rsidRPr="00602AA5">
              <w:rPr>
                <w:rFonts w:ascii="Trebuchet MS" w:hAnsi="Trebuchet MS"/>
                <w:sz w:val="28"/>
                <w:szCs w:val="28"/>
                <w:lang w:eastAsia="en-US"/>
              </w:rPr>
              <w:t>Jessica Geale</w:t>
            </w:r>
          </w:p>
          <w:p w14:paraId="2735ADB2" w14:textId="6D631437" w:rsidR="00E4430B" w:rsidRPr="00602AA5" w:rsidRDefault="00E4430B" w:rsidP="007C4F8B">
            <w:pPr>
              <w:spacing w:after="80"/>
              <w:jc w:val="center"/>
              <w:rPr>
                <w:rFonts w:ascii="Trebuchet MS" w:hAnsi="Trebuchet MS"/>
                <w:sz w:val="28"/>
                <w:szCs w:val="28"/>
                <w:lang w:eastAsia="en-US"/>
              </w:rPr>
            </w:pPr>
            <w:r>
              <w:rPr>
                <w:rFonts w:ascii="Trebuchet MS" w:hAnsi="Trebuchet MS"/>
                <w:sz w:val="28"/>
                <w:szCs w:val="28"/>
                <w:lang w:eastAsia="en-US"/>
              </w:rPr>
              <w:t>Zero LaBrecque</w:t>
            </w:r>
          </w:p>
          <w:p w14:paraId="0E989BE4" w14:textId="32C44E01" w:rsidR="000B6180" w:rsidRPr="000B6180" w:rsidRDefault="000B6180" w:rsidP="000B6180">
            <w:pPr>
              <w:rPr>
                <w:lang w:eastAsia="en-US"/>
              </w:rPr>
            </w:pPr>
          </w:p>
        </w:tc>
        <w:tc>
          <w:tcPr>
            <w:tcW w:w="364" w:type="dxa"/>
          </w:tcPr>
          <w:p w14:paraId="0FA12404" w14:textId="77777777" w:rsidR="006124D0" w:rsidRDefault="006124D0" w:rsidP="00914A1E">
            <w:pPr>
              <w:spacing w:after="0" w:line="240" w:lineRule="auto"/>
            </w:pPr>
          </w:p>
        </w:tc>
        <w:tc>
          <w:tcPr>
            <w:tcW w:w="5044" w:type="dxa"/>
            <w:gridSpan w:val="2"/>
          </w:tcPr>
          <w:p w14:paraId="33EF6B0C" w14:textId="77777777" w:rsidR="006124D0" w:rsidRDefault="006124D0" w:rsidP="00914A1E">
            <w:pPr>
              <w:spacing w:after="0" w:line="240" w:lineRule="auto"/>
            </w:pPr>
          </w:p>
        </w:tc>
        <w:tc>
          <w:tcPr>
            <w:tcW w:w="720" w:type="dxa"/>
          </w:tcPr>
          <w:p w14:paraId="02EA6AAE" w14:textId="77777777" w:rsidR="006124D0" w:rsidRDefault="006124D0" w:rsidP="00914A1E">
            <w:pPr>
              <w:spacing w:after="0" w:line="240" w:lineRule="auto"/>
            </w:pPr>
          </w:p>
        </w:tc>
        <w:tc>
          <w:tcPr>
            <w:tcW w:w="3692" w:type="dxa"/>
            <w:vMerge w:val="restart"/>
          </w:tcPr>
          <w:p w14:paraId="760B34FA" w14:textId="77777777" w:rsidR="00C7050E" w:rsidRPr="00C7050E" w:rsidRDefault="00C7050E" w:rsidP="006124D0">
            <w:pPr>
              <w:pStyle w:val="Heading1"/>
              <w:rPr>
                <w:sz w:val="22"/>
              </w:rPr>
            </w:pPr>
          </w:p>
          <w:p w14:paraId="26FC5BA0" w14:textId="77777777" w:rsidR="006124D0" w:rsidRPr="009D7952" w:rsidRDefault="006124D0" w:rsidP="006124D0">
            <w:pPr>
              <w:pStyle w:val="Heading1"/>
            </w:pPr>
            <w:r w:rsidRPr="009D7952">
              <w:drawing>
                <wp:inline distT="0" distB="0" distL="0" distR="0" wp14:anchorId="4FD1BFB1" wp14:editId="3CB3C6F6">
                  <wp:extent cx="304800" cy="304800"/>
                  <wp:effectExtent l="0" t="0" r="0" b="0"/>
                  <wp:docPr id="31" name="Graphic 31" descr="ForkAndKni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mediafile_3iv2ly.sv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3DCD2" w14:textId="0D52DCCB" w:rsidR="006124D0" w:rsidRDefault="00C47A28" w:rsidP="006124D0">
            <w:pPr>
              <w:pStyle w:val="Heading1"/>
            </w:pPr>
            <w:r>
              <w:t>why join?</w:t>
            </w:r>
          </w:p>
        </w:tc>
        <w:tc>
          <w:tcPr>
            <w:tcW w:w="620" w:type="dxa"/>
          </w:tcPr>
          <w:p w14:paraId="3E4B3A02" w14:textId="77777777" w:rsidR="006124D0" w:rsidRDefault="006124D0" w:rsidP="00914A1E">
            <w:pPr>
              <w:spacing w:after="0" w:line="240" w:lineRule="auto"/>
            </w:pPr>
          </w:p>
        </w:tc>
      </w:tr>
      <w:tr w:rsidR="008D78A3" w14:paraId="6408FA1B" w14:textId="77777777" w:rsidTr="0022257F">
        <w:trPr>
          <w:trHeight w:val="1181"/>
        </w:trPr>
        <w:tc>
          <w:tcPr>
            <w:tcW w:w="721" w:type="dxa"/>
            <w:vMerge w:val="restart"/>
          </w:tcPr>
          <w:p w14:paraId="1A44F1CD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61FCFF17" w14:textId="77777777" w:rsidR="008D78A3" w:rsidRDefault="008D78A3" w:rsidP="00203BF9"/>
        </w:tc>
        <w:tc>
          <w:tcPr>
            <w:tcW w:w="364" w:type="dxa"/>
            <w:vMerge w:val="restart"/>
          </w:tcPr>
          <w:p w14:paraId="41D30958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 w:val="restart"/>
          </w:tcPr>
          <w:p w14:paraId="581A55B3" w14:textId="77777777" w:rsidR="008D78A3" w:rsidRDefault="008D78A3" w:rsidP="005F09B8"/>
        </w:tc>
        <w:tc>
          <w:tcPr>
            <w:tcW w:w="2567" w:type="dxa"/>
            <w:vMerge w:val="restart"/>
          </w:tcPr>
          <w:p w14:paraId="0556A0FA" w14:textId="77777777" w:rsidR="008D78A3" w:rsidRDefault="008D78A3" w:rsidP="00203BF9"/>
        </w:tc>
        <w:tc>
          <w:tcPr>
            <w:tcW w:w="720" w:type="dxa"/>
            <w:vMerge w:val="restart"/>
          </w:tcPr>
          <w:p w14:paraId="676A4E57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92" w:type="dxa"/>
            <w:vMerge/>
          </w:tcPr>
          <w:p w14:paraId="744C504B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620" w:type="dxa"/>
            <w:vMerge w:val="restart"/>
          </w:tcPr>
          <w:p w14:paraId="2EB154A5" w14:textId="77777777" w:rsidR="008D78A3" w:rsidRDefault="008D78A3" w:rsidP="00914A1E">
            <w:pPr>
              <w:spacing w:after="0" w:line="240" w:lineRule="auto"/>
            </w:pPr>
          </w:p>
        </w:tc>
      </w:tr>
      <w:tr w:rsidR="008D78A3" w14:paraId="785DBFAA" w14:textId="77777777" w:rsidTr="0022257F">
        <w:trPr>
          <w:trHeight w:val="324"/>
        </w:trPr>
        <w:tc>
          <w:tcPr>
            <w:tcW w:w="721" w:type="dxa"/>
            <w:vMerge/>
          </w:tcPr>
          <w:p w14:paraId="476FD88A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28D31434" w14:textId="77777777" w:rsidR="008D78A3" w:rsidRDefault="008D78A3" w:rsidP="00203BF9"/>
        </w:tc>
        <w:tc>
          <w:tcPr>
            <w:tcW w:w="364" w:type="dxa"/>
            <w:vMerge/>
          </w:tcPr>
          <w:p w14:paraId="44BAE236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50850ADB" w14:textId="77777777" w:rsidR="008D78A3" w:rsidRDefault="008D78A3" w:rsidP="005F09B8"/>
        </w:tc>
        <w:tc>
          <w:tcPr>
            <w:tcW w:w="2567" w:type="dxa"/>
            <w:vMerge/>
          </w:tcPr>
          <w:p w14:paraId="1AFE5A37" w14:textId="77777777" w:rsidR="008D78A3" w:rsidRDefault="008D78A3" w:rsidP="00203BF9"/>
        </w:tc>
        <w:tc>
          <w:tcPr>
            <w:tcW w:w="720" w:type="dxa"/>
            <w:vMerge/>
          </w:tcPr>
          <w:p w14:paraId="2AD79D9D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92" w:type="dxa"/>
            <w:vMerge w:val="restart"/>
          </w:tcPr>
          <w:p w14:paraId="29863C58" w14:textId="77777777" w:rsidR="008D78A3" w:rsidRDefault="008D78A3" w:rsidP="00EF6A99">
            <w:pPr>
              <w:pStyle w:val="ItemCost"/>
              <w:jc w:val="left"/>
            </w:pPr>
          </w:p>
          <w:p w14:paraId="45192C61" w14:textId="77777777" w:rsidR="00C47A28" w:rsidRDefault="00C47A28" w:rsidP="00EF6A99">
            <w:pPr>
              <w:pStyle w:val="ItemCost"/>
              <w:jc w:val="left"/>
            </w:pPr>
          </w:p>
          <w:p w14:paraId="0411DF31" w14:textId="77777777" w:rsidR="00C47A28" w:rsidRDefault="00C47A28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>
              <w:rPr>
                <w:rFonts w:ascii="Modern Love Caps" w:hAnsi="Modern Love Caps"/>
                <w:sz w:val="36"/>
                <w:szCs w:val="36"/>
              </w:rPr>
              <w:t>Learn healthy meal solutions</w:t>
            </w:r>
          </w:p>
          <w:p w14:paraId="6DE75710" w14:textId="36F114D9" w:rsidR="00C47A28" w:rsidRDefault="0092138E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>
              <w:rPr>
                <w:rFonts w:ascii="Modern Love Caps" w:hAnsi="Modern Love Caps"/>
                <w:sz w:val="36"/>
                <w:szCs w:val="36"/>
              </w:rPr>
              <w:t xml:space="preserve">Enhance/learn new cooking skills </w:t>
            </w:r>
          </w:p>
          <w:p w14:paraId="6BDFF3CC" w14:textId="2E430C3D" w:rsidR="0092138E" w:rsidRDefault="0092138E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>
              <w:rPr>
                <w:rFonts w:ascii="Modern Love Caps" w:hAnsi="Modern Love Caps"/>
                <w:sz w:val="36"/>
                <w:szCs w:val="36"/>
              </w:rPr>
              <w:t xml:space="preserve">Mingle with peers </w:t>
            </w:r>
          </w:p>
          <w:p w14:paraId="452406A7" w14:textId="55A8C7A9" w:rsidR="0092138E" w:rsidRDefault="0092138E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>
              <w:rPr>
                <w:rFonts w:ascii="Modern Love Caps" w:hAnsi="Modern Love Caps"/>
                <w:sz w:val="36"/>
                <w:szCs w:val="36"/>
              </w:rPr>
              <w:t>Learn how to prep meals</w:t>
            </w:r>
          </w:p>
          <w:p w14:paraId="57A67A2C" w14:textId="77777777" w:rsidR="0092138E" w:rsidRPr="008723DD" w:rsidRDefault="0092138E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>
              <w:rPr>
                <w:rFonts w:ascii="Modern Love Caps" w:hAnsi="Modern Love Caps"/>
                <w:sz w:val="36"/>
                <w:szCs w:val="36"/>
              </w:rPr>
              <w:t xml:space="preserve">Enjoy </w:t>
            </w:r>
            <w:r w:rsidRPr="0092138E">
              <w:rPr>
                <w:rFonts w:ascii="Modern Love Caps" w:hAnsi="Modern Love Caps"/>
                <w:color w:val="FFFF00"/>
                <w:sz w:val="36"/>
                <w:szCs w:val="36"/>
              </w:rPr>
              <w:t>free food!</w:t>
            </w:r>
          </w:p>
          <w:p w14:paraId="7F531E8A" w14:textId="5A675611" w:rsidR="008723DD" w:rsidRPr="008723DD" w:rsidRDefault="008723DD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 w:rsidRPr="008723DD">
              <w:rPr>
                <w:rFonts w:ascii="Modern Love Caps" w:hAnsi="Modern Love Caps"/>
                <w:sz w:val="36"/>
                <w:szCs w:val="36"/>
              </w:rPr>
              <w:t>Cookoffs</w:t>
            </w:r>
            <w:r>
              <w:rPr>
                <w:rFonts w:ascii="Modern Love Caps" w:hAnsi="Modern Love Caps"/>
                <w:sz w:val="36"/>
                <w:szCs w:val="36"/>
              </w:rPr>
              <w:t xml:space="preserve"> Events</w:t>
            </w:r>
            <w:bookmarkStart w:id="1" w:name="_GoBack"/>
            <w:bookmarkEnd w:id="1"/>
          </w:p>
          <w:p w14:paraId="18BBE26B" w14:textId="75A0C81E" w:rsidR="008723DD" w:rsidRPr="00C47A28" w:rsidRDefault="008723DD" w:rsidP="00C47A28">
            <w:pPr>
              <w:pStyle w:val="ItemCost"/>
              <w:numPr>
                <w:ilvl w:val="0"/>
                <w:numId w:val="3"/>
              </w:numPr>
              <w:jc w:val="left"/>
              <w:rPr>
                <w:rFonts w:ascii="Modern Love Caps" w:hAnsi="Modern Love Caps"/>
                <w:sz w:val="36"/>
                <w:szCs w:val="36"/>
              </w:rPr>
            </w:pPr>
            <w:r w:rsidRPr="008723DD">
              <w:rPr>
                <w:rFonts w:ascii="Modern Love Caps" w:hAnsi="Modern Love Caps"/>
                <w:sz w:val="36"/>
                <w:szCs w:val="36"/>
              </w:rPr>
              <w:t>Food Drives</w:t>
            </w:r>
          </w:p>
        </w:tc>
        <w:tc>
          <w:tcPr>
            <w:tcW w:w="620" w:type="dxa"/>
            <w:vMerge/>
          </w:tcPr>
          <w:p w14:paraId="7AE9DA04" w14:textId="77777777" w:rsidR="008D78A3" w:rsidRDefault="008D78A3" w:rsidP="00914A1E">
            <w:pPr>
              <w:spacing w:after="0" w:line="240" w:lineRule="auto"/>
            </w:pPr>
          </w:p>
        </w:tc>
      </w:tr>
      <w:tr w:rsidR="008D78A3" w14:paraId="051B4C5E" w14:textId="77777777" w:rsidTr="0022257F">
        <w:trPr>
          <w:trHeight w:val="1258"/>
        </w:trPr>
        <w:tc>
          <w:tcPr>
            <w:tcW w:w="721" w:type="dxa"/>
            <w:vMerge/>
          </w:tcPr>
          <w:p w14:paraId="3F8ED278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652D2D38" w14:textId="77777777" w:rsidR="008D78A3" w:rsidRDefault="008D78A3" w:rsidP="00EF6A99"/>
        </w:tc>
        <w:tc>
          <w:tcPr>
            <w:tcW w:w="364" w:type="dxa"/>
            <w:vMerge/>
          </w:tcPr>
          <w:p w14:paraId="112C9F34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2477" w:type="dxa"/>
          </w:tcPr>
          <w:p w14:paraId="77E449E8" w14:textId="230B4550" w:rsidR="008D78A3" w:rsidRDefault="008D78A3" w:rsidP="006124D0">
            <w:pPr>
              <w:pStyle w:val="Caption"/>
            </w:pPr>
          </w:p>
        </w:tc>
        <w:tc>
          <w:tcPr>
            <w:tcW w:w="2567" w:type="dxa"/>
          </w:tcPr>
          <w:p w14:paraId="0BF43615" w14:textId="70B0B413" w:rsidR="008D78A3" w:rsidRDefault="008D78A3" w:rsidP="006124D0">
            <w:pPr>
              <w:pStyle w:val="Caption"/>
            </w:pPr>
          </w:p>
        </w:tc>
        <w:tc>
          <w:tcPr>
            <w:tcW w:w="720" w:type="dxa"/>
            <w:vMerge/>
          </w:tcPr>
          <w:p w14:paraId="32CB6D37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3692" w:type="dxa"/>
            <w:vMerge/>
          </w:tcPr>
          <w:p w14:paraId="4129A98D" w14:textId="77777777" w:rsidR="008D78A3" w:rsidRDefault="008D78A3" w:rsidP="00EF6A99">
            <w:pPr>
              <w:pStyle w:val="ItemCost"/>
            </w:pPr>
          </w:p>
        </w:tc>
        <w:tc>
          <w:tcPr>
            <w:tcW w:w="620" w:type="dxa"/>
            <w:vMerge/>
          </w:tcPr>
          <w:p w14:paraId="765A6681" w14:textId="77777777" w:rsidR="008D78A3" w:rsidRDefault="008D78A3" w:rsidP="00EF6A99">
            <w:pPr>
              <w:spacing w:after="0" w:line="240" w:lineRule="auto"/>
            </w:pPr>
          </w:p>
        </w:tc>
      </w:tr>
      <w:tr w:rsidR="008D78A3" w14:paraId="2EDEB01D" w14:textId="77777777" w:rsidTr="0022257F">
        <w:trPr>
          <w:trHeight w:val="2515"/>
        </w:trPr>
        <w:tc>
          <w:tcPr>
            <w:tcW w:w="721" w:type="dxa"/>
            <w:vMerge/>
          </w:tcPr>
          <w:p w14:paraId="034D5C0A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49D08D5A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364" w:type="dxa"/>
            <w:vMerge/>
          </w:tcPr>
          <w:p w14:paraId="60CB857F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2477" w:type="dxa"/>
          </w:tcPr>
          <w:p w14:paraId="7ACD34C5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2567" w:type="dxa"/>
          </w:tcPr>
          <w:p w14:paraId="2D6E6F64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720" w:type="dxa"/>
          </w:tcPr>
          <w:p w14:paraId="00B412B1" w14:textId="77777777" w:rsidR="008D78A3" w:rsidRDefault="008D78A3" w:rsidP="00EF6A99">
            <w:pPr>
              <w:spacing w:after="0" w:line="240" w:lineRule="auto"/>
            </w:pPr>
          </w:p>
        </w:tc>
        <w:tc>
          <w:tcPr>
            <w:tcW w:w="3692" w:type="dxa"/>
            <w:vMerge/>
          </w:tcPr>
          <w:p w14:paraId="173DCF18" w14:textId="77777777" w:rsidR="008D78A3" w:rsidRDefault="008D78A3" w:rsidP="00EF6A99">
            <w:pPr>
              <w:pStyle w:val="ItemCost"/>
            </w:pPr>
          </w:p>
        </w:tc>
        <w:tc>
          <w:tcPr>
            <w:tcW w:w="620" w:type="dxa"/>
          </w:tcPr>
          <w:p w14:paraId="393E8770" w14:textId="77777777" w:rsidR="008D78A3" w:rsidRDefault="008D78A3" w:rsidP="00EF6A99">
            <w:pPr>
              <w:spacing w:after="0" w:line="240" w:lineRule="auto"/>
            </w:pPr>
          </w:p>
        </w:tc>
      </w:tr>
      <w:tr w:rsidR="008D78A3" w14:paraId="79DED32B" w14:textId="77777777" w:rsidTr="0022257F">
        <w:trPr>
          <w:trHeight w:val="73"/>
        </w:trPr>
        <w:tc>
          <w:tcPr>
            <w:tcW w:w="721" w:type="dxa"/>
            <w:vMerge/>
          </w:tcPr>
          <w:p w14:paraId="30171138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7FFC4C29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4" w:type="dxa"/>
            <w:vMerge/>
          </w:tcPr>
          <w:p w14:paraId="0D02B14A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 w:val="restart"/>
          </w:tcPr>
          <w:p w14:paraId="3B58290B" w14:textId="417D56D1" w:rsidR="008D78A3" w:rsidRDefault="008D78A3" w:rsidP="006124D0">
            <w:pPr>
              <w:pStyle w:val="Caption"/>
            </w:pPr>
          </w:p>
        </w:tc>
        <w:tc>
          <w:tcPr>
            <w:tcW w:w="2567" w:type="dxa"/>
            <w:vMerge w:val="restart"/>
          </w:tcPr>
          <w:p w14:paraId="402B5793" w14:textId="489904C4" w:rsidR="008D78A3" w:rsidRDefault="008D78A3" w:rsidP="006124D0">
            <w:pPr>
              <w:pStyle w:val="Caption"/>
            </w:pPr>
          </w:p>
        </w:tc>
        <w:tc>
          <w:tcPr>
            <w:tcW w:w="720" w:type="dxa"/>
          </w:tcPr>
          <w:p w14:paraId="59CB6E4E" w14:textId="77777777" w:rsidR="008D78A3" w:rsidRDefault="008D78A3" w:rsidP="00914A1E">
            <w:pPr>
              <w:spacing w:after="0" w:line="240" w:lineRule="auto"/>
              <w:jc w:val="center"/>
            </w:pPr>
          </w:p>
        </w:tc>
        <w:tc>
          <w:tcPr>
            <w:tcW w:w="3692" w:type="dxa"/>
            <w:vMerge/>
          </w:tcPr>
          <w:p w14:paraId="6C53803F" w14:textId="77777777" w:rsidR="008D78A3" w:rsidRDefault="008D78A3" w:rsidP="00914A1E">
            <w:pPr>
              <w:spacing w:after="0" w:line="240" w:lineRule="auto"/>
              <w:jc w:val="center"/>
            </w:pPr>
          </w:p>
        </w:tc>
        <w:tc>
          <w:tcPr>
            <w:tcW w:w="620" w:type="dxa"/>
          </w:tcPr>
          <w:p w14:paraId="5A6BEFE4" w14:textId="77777777" w:rsidR="008D78A3" w:rsidRDefault="008D78A3" w:rsidP="00914A1E">
            <w:pPr>
              <w:spacing w:after="0" w:line="240" w:lineRule="auto"/>
              <w:jc w:val="center"/>
            </w:pPr>
          </w:p>
        </w:tc>
      </w:tr>
      <w:tr w:rsidR="008D78A3" w14:paraId="09AA9B8F" w14:textId="77777777" w:rsidTr="0022257F">
        <w:trPr>
          <w:trHeight w:val="999"/>
        </w:trPr>
        <w:tc>
          <w:tcPr>
            <w:tcW w:w="721" w:type="dxa"/>
            <w:vMerge/>
          </w:tcPr>
          <w:p w14:paraId="7458148D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72194FD8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4" w:type="dxa"/>
            <w:vMerge/>
          </w:tcPr>
          <w:p w14:paraId="5018FD97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69C567E3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567" w:type="dxa"/>
            <w:vMerge/>
          </w:tcPr>
          <w:p w14:paraId="552F6E18" w14:textId="77777777" w:rsidR="008D78A3" w:rsidRPr="005F09B8" w:rsidRDefault="008D78A3" w:rsidP="005F09B8"/>
        </w:tc>
        <w:tc>
          <w:tcPr>
            <w:tcW w:w="720" w:type="dxa"/>
            <w:vMerge w:val="restart"/>
          </w:tcPr>
          <w:p w14:paraId="179F6783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3692" w:type="dxa"/>
            <w:vMerge/>
          </w:tcPr>
          <w:p w14:paraId="5952C96E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620" w:type="dxa"/>
            <w:vMerge w:val="restart"/>
          </w:tcPr>
          <w:p w14:paraId="58066DAE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D78A3" w14:paraId="0AB2BD78" w14:textId="77777777" w:rsidTr="0022257F">
        <w:trPr>
          <w:trHeight w:val="1179"/>
        </w:trPr>
        <w:tc>
          <w:tcPr>
            <w:tcW w:w="721" w:type="dxa"/>
            <w:vMerge/>
          </w:tcPr>
          <w:p w14:paraId="711E6D46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959" w:type="dxa"/>
            <w:vMerge/>
          </w:tcPr>
          <w:p w14:paraId="37531CB4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4" w:type="dxa"/>
            <w:vMerge/>
          </w:tcPr>
          <w:p w14:paraId="0A80EC0D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 w:val="restart"/>
          </w:tcPr>
          <w:p w14:paraId="0EEC6D37" w14:textId="77777777" w:rsidR="008D78A3" w:rsidRPr="00203BF9" w:rsidRDefault="008D78A3" w:rsidP="00203BF9">
            <w:pPr>
              <w:rPr>
                <w:sz w:val="18"/>
              </w:rPr>
            </w:pPr>
          </w:p>
        </w:tc>
        <w:tc>
          <w:tcPr>
            <w:tcW w:w="2567" w:type="dxa"/>
            <w:vMerge w:val="restart"/>
          </w:tcPr>
          <w:p w14:paraId="37DEF86E" w14:textId="77777777" w:rsidR="008D78A3" w:rsidRDefault="008D78A3" w:rsidP="00914A1E">
            <w:pPr>
              <w:spacing w:after="0" w:line="240" w:lineRule="auto"/>
              <w:rPr>
                <w:sz w:val="18"/>
              </w:rPr>
            </w:pPr>
          </w:p>
          <w:p w14:paraId="4FFC6147" w14:textId="77777777" w:rsidR="00602AA5" w:rsidRPr="00602AA5" w:rsidRDefault="00602AA5" w:rsidP="00602AA5">
            <w:pPr>
              <w:rPr>
                <w:sz w:val="18"/>
              </w:rPr>
            </w:pPr>
          </w:p>
          <w:p w14:paraId="6F1D693A" w14:textId="77777777" w:rsidR="00602AA5" w:rsidRPr="00602AA5" w:rsidRDefault="00602AA5" w:rsidP="00602AA5">
            <w:pPr>
              <w:rPr>
                <w:sz w:val="18"/>
              </w:rPr>
            </w:pPr>
          </w:p>
          <w:p w14:paraId="755C92DD" w14:textId="77777777" w:rsidR="00602AA5" w:rsidRPr="00602AA5" w:rsidRDefault="00602AA5" w:rsidP="00602AA5">
            <w:pPr>
              <w:rPr>
                <w:sz w:val="18"/>
              </w:rPr>
            </w:pPr>
          </w:p>
          <w:p w14:paraId="3E34BC16" w14:textId="77777777" w:rsidR="00602AA5" w:rsidRPr="00602AA5" w:rsidRDefault="00602AA5" w:rsidP="00602AA5">
            <w:pPr>
              <w:rPr>
                <w:sz w:val="18"/>
              </w:rPr>
            </w:pPr>
          </w:p>
          <w:p w14:paraId="6000C6F2" w14:textId="77777777" w:rsidR="00602AA5" w:rsidRPr="00602AA5" w:rsidRDefault="00602AA5" w:rsidP="00602AA5">
            <w:pPr>
              <w:rPr>
                <w:sz w:val="18"/>
              </w:rPr>
            </w:pPr>
          </w:p>
          <w:p w14:paraId="757461A0" w14:textId="77777777" w:rsidR="00602AA5" w:rsidRDefault="00602AA5" w:rsidP="00602AA5">
            <w:pPr>
              <w:rPr>
                <w:sz w:val="18"/>
              </w:rPr>
            </w:pPr>
          </w:p>
          <w:p w14:paraId="528F7927" w14:textId="77777777" w:rsidR="00602AA5" w:rsidRDefault="00602AA5" w:rsidP="00602AA5">
            <w:pPr>
              <w:jc w:val="center"/>
              <w:rPr>
                <w:sz w:val="18"/>
              </w:rPr>
            </w:pPr>
          </w:p>
          <w:p w14:paraId="1F269D31" w14:textId="1ABFFE67" w:rsidR="00602AA5" w:rsidRPr="00602AA5" w:rsidRDefault="00602AA5" w:rsidP="00602AA5">
            <w:pPr>
              <w:rPr>
                <w:sz w:val="18"/>
              </w:rPr>
            </w:pPr>
          </w:p>
        </w:tc>
        <w:tc>
          <w:tcPr>
            <w:tcW w:w="720" w:type="dxa"/>
            <w:vMerge/>
          </w:tcPr>
          <w:p w14:paraId="27691BD9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3692" w:type="dxa"/>
            <w:vMerge/>
          </w:tcPr>
          <w:p w14:paraId="065E0C68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620" w:type="dxa"/>
            <w:vMerge/>
          </w:tcPr>
          <w:p w14:paraId="610EAA93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D78A3" w14:paraId="07661E95" w14:textId="77777777" w:rsidTr="0022257F">
        <w:trPr>
          <w:trHeight w:val="632"/>
        </w:trPr>
        <w:tc>
          <w:tcPr>
            <w:tcW w:w="5044" w:type="dxa"/>
            <w:gridSpan w:val="3"/>
          </w:tcPr>
          <w:p w14:paraId="061B65EF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64224449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567" w:type="dxa"/>
            <w:vMerge/>
          </w:tcPr>
          <w:p w14:paraId="11A282C8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720" w:type="dxa"/>
          </w:tcPr>
          <w:p w14:paraId="227FF977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3692" w:type="dxa"/>
            <w:vMerge/>
          </w:tcPr>
          <w:p w14:paraId="229216A9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620" w:type="dxa"/>
          </w:tcPr>
          <w:p w14:paraId="597C0F5C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D78A3" w14:paraId="5E7AA85D" w14:textId="77777777" w:rsidTr="0022257F">
        <w:trPr>
          <w:trHeight w:val="621"/>
        </w:trPr>
        <w:tc>
          <w:tcPr>
            <w:tcW w:w="5044" w:type="dxa"/>
            <w:gridSpan w:val="3"/>
            <w:vMerge w:val="restart"/>
          </w:tcPr>
          <w:p w14:paraId="73AFEBA7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3EF06858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567" w:type="dxa"/>
            <w:vMerge/>
          </w:tcPr>
          <w:p w14:paraId="27DFC96B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720" w:type="dxa"/>
          </w:tcPr>
          <w:p w14:paraId="4F3ED25B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3692" w:type="dxa"/>
            <w:vMerge/>
          </w:tcPr>
          <w:p w14:paraId="3818C7A6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  <w:tc>
          <w:tcPr>
            <w:tcW w:w="620" w:type="dxa"/>
          </w:tcPr>
          <w:p w14:paraId="29AFF5EF" w14:textId="77777777" w:rsidR="008D78A3" w:rsidRDefault="008D78A3" w:rsidP="00914A1E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D78A3" w14:paraId="1D47FFBD" w14:textId="77777777" w:rsidTr="0022257F">
        <w:trPr>
          <w:trHeight w:val="990"/>
        </w:trPr>
        <w:tc>
          <w:tcPr>
            <w:tcW w:w="5044" w:type="dxa"/>
            <w:gridSpan w:val="3"/>
            <w:vMerge/>
          </w:tcPr>
          <w:p w14:paraId="2299F01F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069DA42A" w14:textId="77777777" w:rsidR="008D78A3" w:rsidRDefault="008D78A3" w:rsidP="005F09B8"/>
        </w:tc>
        <w:tc>
          <w:tcPr>
            <w:tcW w:w="2567" w:type="dxa"/>
            <w:vMerge/>
          </w:tcPr>
          <w:p w14:paraId="68AF9CFF" w14:textId="77777777" w:rsidR="008D78A3" w:rsidRDefault="008D78A3" w:rsidP="005F09B8"/>
        </w:tc>
        <w:tc>
          <w:tcPr>
            <w:tcW w:w="720" w:type="dxa"/>
            <w:vMerge w:val="restart"/>
          </w:tcPr>
          <w:p w14:paraId="3426D641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92" w:type="dxa"/>
            <w:vMerge/>
          </w:tcPr>
          <w:p w14:paraId="50F63981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620" w:type="dxa"/>
            <w:vMerge w:val="restart"/>
          </w:tcPr>
          <w:p w14:paraId="1108E50E" w14:textId="77777777" w:rsidR="008D78A3" w:rsidRDefault="008D78A3" w:rsidP="00914A1E">
            <w:pPr>
              <w:spacing w:after="0" w:line="240" w:lineRule="auto"/>
            </w:pPr>
          </w:p>
        </w:tc>
      </w:tr>
      <w:tr w:rsidR="008D78A3" w14:paraId="616BFFED" w14:textId="77777777" w:rsidTr="0022257F">
        <w:trPr>
          <w:trHeight w:val="580"/>
        </w:trPr>
        <w:tc>
          <w:tcPr>
            <w:tcW w:w="5044" w:type="dxa"/>
            <w:gridSpan w:val="3"/>
            <w:vMerge/>
          </w:tcPr>
          <w:p w14:paraId="6E2AAB3B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 w:val="restart"/>
          </w:tcPr>
          <w:p w14:paraId="75F7F1C3" w14:textId="492FCDC6" w:rsidR="008D78A3" w:rsidRDefault="008D78A3" w:rsidP="006124D0">
            <w:pPr>
              <w:pStyle w:val="Caption"/>
            </w:pPr>
          </w:p>
        </w:tc>
        <w:tc>
          <w:tcPr>
            <w:tcW w:w="2567" w:type="dxa"/>
            <w:vMerge w:val="restart"/>
          </w:tcPr>
          <w:p w14:paraId="4402C571" w14:textId="6BCE3A5D" w:rsidR="008D78A3" w:rsidRDefault="008D78A3" w:rsidP="006124D0">
            <w:pPr>
              <w:pStyle w:val="Caption"/>
            </w:pPr>
          </w:p>
        </w:tc>
        <w:tc>
          <w:tcPr>
            <w:tcW w:w="720" w:type="dxa"/>
            <w:vMerge/>
          </w:tcPr>
          <w:p w14:paraId="395D66C7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92" w:type="dxa"/>
            <w:vMerge/>
          </w:tcPr>
          <w:p w14:paraId="4F3CBB41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620" w:type="dxa"/>
            <w:vMerge/>
          </w:tcPr>
          <w:p w14:paraId="67E89A15" w14:textId="77777777" w:rsidR="008D78A3" w:rsidRDefault="008D78A3" w:rsidP="00914A1E">
            <w:pPr>
              <w:spacing w:after="0" w:line="240" w:lineRule="auto"/>
            </w:pPr>
          </w:p>
        </w:tc>
      </w:tr>
      <w:tr w:rsidR="008D78A3" w14:paraId="32206269" w14:textId="77777777" w:rsidTr="0022257F">
        <w:trPr>
          <w:trHeight w:val="351"/>
        </w:trPr>
        <w:tc>
          <w:tcPr>
            <w:tcW w:w="5044" w:type="dxa"/>
            <w:gridSpan w:val="3"/>
            <w:vMerge/>
          </w:tcPr>
          <w:p w14:paraId="0746214F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2477" w:type="dxa"/>
            <w:vMerge/>
          </w:tcPr>
          <w:p w14:paraId="287890FE" w14:textId="77777777" w:rsidR="008D78A3" w:rsidRDefault="008D78A3" w:rsidP="005E776B"/>
        </w:tc>
        <w:tc>
          <w:tcPr>
            <w:tcW w:w="2567" w:type="dxa"/>
            <w:vMerge/>
          </w:tcPr>
          <w:p w14:paraId="345F2A14" w14:textId="77777777" w:rsidR="008D78A3" w:rsidRDefault="008D78A3" w:rsidP="005E776B"/>
        </w:tc>
        <w:tc>
          <w:tcPr>
            <w:tcW w:w="720" w:type="dxa"/>
            <w:vMerge/>
          </w:tcPr>
          <w:p w14:paraId="41DE17E2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3692" w:type="dxa"/>
          </w:tcPr>
          <w:p w14:paraId="0047120C" w14:textId="77777777" w:rsidR="008D78A3" w:rsidRDefault="008D78A3" w:rsidP="00914A1E">
            <w:pPr>
              <w:spacing w:after="0" w:line="240" w:lineRule="auto"/>
            </w:pPr>
          </w:p>
        </w:tc>
        <w:tc>
          <w:tcPr>
            <w:tcW w:w="620" w:type="dxa"/>
            <w:vMerge/>
          </w:tcPr>
          <w:p w14:paraId="418BFAC6" w14:textId="77777777" w:rsidR="008D78A3" w:rsidRDefault="008D78A3" w:rsidP="00914A1E">
            <w:pPr>
              <w:spacing w:after="0" w:line="240" w:lineRule="auto"/>
            </w:pPr>
          </w:p>
        </w:tc>
      </w:tr>
      <w:tr w:rsidR="00EF6A99" w:rsidRPr="00203BF9" w14:paraId="7BDAAC4C" w14:textId="77777777" w:rsidTr="0022257F">
        <w:trPr>
          <w:trHeight w:val="144"/>
        </w:trPr>
        <w:tc>
          <w:tcPr>
            <w:tcW w:w="721" w:type="dxa"/>
          </w:tcPr>
          <w:p w14:paraId="1F6C2E43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3959" w:type="dxa"/>
          </w:tcPr>
          <w:p w14:paraId="14378B32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364" w:type="dxa"/>
          </w:tcPr>
          <w:p w14:paraId="31E3C240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2477" w:type="dxa"/>
            <w:vMerge/>
          </w:tcPr>
          <w:p w14:paraId="099FD6DD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2567" w:type="dxa"/>
            <w:vMerge/>
          </w:tcPr>
          <w:p w14:paraId="540285F2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720" w:type="dxa"/>
          </w:tcPr>
          <w:p w14:paraId="7FD96E73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3692" w:type="dxa"/>
          </w:tcPr>
          <w:p w14:paraId="536F344D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  <w:tc>
          <w:tcPr>
            <w:tcW w:w="620" w:type="dxa"/>
          </w:tcPr>
          <w:p w14:paraId="6C3657FE" w14:textId="77777777" w:rsidR="00EF6A99" w:rsidRPr="00203BF9" w:rsidRDefault="00EF6A99" w:rsidP="00914A1E">
            <w:pPr>
              <w:spacing w:after="0" w:line="240" w:lineRule="auto"/>
              <w:rPr>
                <w:sz w:val="14"/>
              </w:rPr>
            </w:pPr>
          </w:p>
        </w:tc>
      </w:tr>
    </w:tbl>
    <w:p w14:paraId="0F10D7B9" w14:textId="77777777" w:rsidR="0043117B" w:rsidRPr="00DA57BD" w:rsidRDefault="00B653E0" w:rsidP="00602AA5">
      <w:pPr>
        <w:spacing w:after="0" w:line="240" w:lineRule="auto"/>
        <w:rPr>
          <w:sz w:val="2"/>
        </w:rPr>
      </w:pPr>
    </w:p>
    <w:sectPr w:rsidR="0043117B" w:rsidRPr="00DA57BD" w:rsidSect="009E75C7">
      <w:headerReference w:type="even" r:id="rId15"/>
      <w:headerReference w:type="default" r:id="rId16"/>
      <w:pgSz w:w="15840" w:h="12240" w:orient="landscape" w:code="1"/>
      <w:pgMar w:top="360" w:right="360" w:bottom="360" w:left="36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C82C8" w14:textId="77777777" w:rsidR="00B653E0" w:rsidRDefault="00B653E0" w:rsidP="00934269">
      <w:pPr>
        <w:spacing w:after="0" w:line="240" w:lineRule="auto"/>
      </w:pPr>
      <w:r>
        <w:separator/>
      </w:r>
    </w:p>
  </w:endnote>
  <w:endnote w:type="continuationSeparator" w:id="0">
    <w:p w14:paraId="3D282BA7" w14:textId="77777777" w:rsidR="00B653E0" w:rsidRDefault="00B653E0" w:rsidP="00934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dern Love Caps">
    <w:altName w:val="Modern Love Caps"/>
    <w:charset w:val="00"/>
    <w:family w:val="decorative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C07E2" w14:textId="77777777" w:rsidR="00B653E0" w:rsidRDefault="00B653E0" w:rsidP="00934269">
      <w:pPr>
        <w:spacing w:after="0" w:line="240" w:lineRule="auto"/>
      </w:pPr>
      <w:r>
        <w:separator/>
      </w:r>
    </w:p>
  </w:footnote>
  <w:footnote w:type="continuationSeparator" w:id="0">
    <w:p w14:paraId="2142F05B" w14:textId="77777777" w:rsidR="00B653E0" w:rsidRDefault="00B653E0" w:rsidP="00934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DFC68" w14:textId="3EFD0CF3" w:rsidR="00DA57BD" w:rsidRDefault="00F02CE2">
    <w:pPr>
      <w:pStyle w:val="Header"/>
    </w:pPr>
    <w:r w:rsidRPr="00C3144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B48795E" wp14:editId="7F36F5AF">
              <wp:simplePos x="0" y="0"/>
              <wp:positionH relativeFrom="column">
                <wp:posOffset>3160885</wp:posOffset>
              </wp:positionH>
              <wp:positionV relativeFrom="page">
                <wp:posOffset>231140</wp:posOffset>
              </wp:positionV>
              <wp:extent cx="3202305" cy="7333615"/>
              <wp:effectExtent l="0" t="0" r="0" b="635"/>
              <wp:wrapNone/>
              <wp:docPr id="26" name="Rectangle 26" descr="flat lay of cooking spices and item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7333615"/>
                      </a:xfrm>
                      <a:prstGeom prst="rect">
                        <a:avLst/>
                      </a:prstGeom>
                      <a:blipFill dpi="0" rotWithShape="1">
                        <a:blip r:embed="rId1"/>
                        <a:srcRect/>
                        <a:stretch>
                          <a:fillRect l="-31092" t="-300" r="-20036" b="-282"/>
                        </a:stretch>
                      </a:blipFill>
                      <a:ln w="127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66FECF22" w14:textId="77777777" w:rsidR="00C3144E" w:rsidRDefault="00C3144E" w:rsidP="00C3144E">
                          <w:pPr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48795E" id="Rectangle 26" o:spid="_x0000_s1026" alt="flat lay of cooking spices and items" style="position:absolute;margin-left:248.9pt;margin-top:18.2pt;width:252.15pt;height:577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" stroked="f" strokeweight="1pt">
              <v:fill r:id="rId2" o:title="flat lay of cooking spices and items" recolor="t" rotate="t" type="frame"/>
              <v:textbox>
                <w:txbxContent>
                  <w:p w14:paraId="66FECF22" w14:textId="77777777" w:rsidR="00C3144E" w:rsidRDefault="00C3144E" w:rsidP="00C3144E">
                    <w:pPr>
                      <w:jc w:val="center"/>
                    </w:pPr>
                    <w:r>
                      <w:t xml:space="preserve"> </w:t>
                    </w:r>
                  </w:p>
                </w:txbxContent>
              </v:textbox>
              <w10:wrap anchory="page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44BC0B8" wp14:editId="59D63CB3">
              <wp:simplePos x="0" y="0"/>
              <wp:positionH relativeFrom="page">
                <wp:posOffset>190851</wp:posOffset>
              </wp:positionH>
              <wp:positionV relativeFrom="paragraph">
                <wp:posOffset>3175</wp:posOffset>
              </wp:positionV>
              <wp:extent cx="9605010" cy="7315200"/>
              <wp:effectExtent l="0" t="0" r="0" b="0"/>
              <wp:wrapNone/>
              <wp:docPr id="16" name="Group 1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605010" cy="7315200"/>
                        <a:chOff x="0" y="0"/>
                        <a:chExt cx="9605513" cy="7315200"/>
                      </a:xfrm>
                    </wpg:grpSpPr>
                    <wps:wsp>
                      <wps:cNvPr id="236" name="Rectangle 236"/>
                      <wps:cNvSpPr/>
                      <wps:spPr>
                        <a:xfrm>
                          <a:off x="6400800" y="0"/>
                          <a:ext cx="3204713" cy="73152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52D24A" w14:textId="77777777" w:rsidR="00DA57BD" w:rsidRDefault="00DA57BD" w:rsidP="00DA57BD">
                            <w:pPr>
                              <w:tabs>
                                <w:tab w:val="left" w:pos="4140"/>
                              </w:tabs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7" name="Rectangle 237"/>
                      <wps:cNvSpPr/>
                      <wps:spPr>
                        <a:xfrm>
                          <a:off x="6620933" y="812800"/>
                          <a:ext cx="2743200" cy="6162514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chemeClr val="bg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9" name="Rectangle 289"/>
                      <wps:cNvSpPr/>
                      <wps:spPr>
                        <a:xfrm>
                          <a:off x="0" y="0"/>
                          <a:ext cx="3200400" cy="73152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60134A" w14:textId="77777777" w:rsidR="00DA57BD" w:rsidRDefault="00DA57BD" w:rsidP="00DA57BD">
                            <w:pPr>
                              <w:tabs>
                                <w:tab w:val="left" w:pos="4140"/>
                              </w:tabs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Rectangle 17"/>
                      <wps:cNvSpPr/>
                      <wps:spPr>
                        <a:xfrm>
                          <a:off x="237067" y="812800"/>
                          <a:ext cx="2743200" cy="4335780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chemeClr val="bg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Text Box 3"/>
                      <wps:cNvSpPr txBox="1"/>
                      <wps:spPr>
                        <a:xfrm>
                          <a:off x="6858000" y="0"/>
                          <a:ext cx="2355215" cy="673982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7DFF9F" w14:textId="77777777" w:rsidR="00DA57BD" w:rsidRPr="00C53ECC" w:rsidRDefault="00DA57BD" w:rsidP="00DA57BD">
                            <w:pPr>
                              <w:rPr>
                                <w:b w:val="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44BC0B8" id="Group 16" o:spid="_x0000_s1027" style="position:absolute;margin-left:15.05pt;margin-top:.25pt;width:756.3pt;height:8in;z-index:-251655168;mso-position-horizontal-relative:page" coordsize="96055,73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">
              <v:rect id="Rectangle 236" o:spid="_x0000_s1028" style="position:absolute;left:64008;width:32047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" fillcolor="#272727 [2749]" stroked="f" strokeweight="1pt">
                <v:textbox>
                  <w:txbxContent>
                    <w:p w14:paraId="4752D24A" w14:textId="77777777" w:rsidR="00DA57BD" w:rsidRDefault="00DA57BD" w:rsidP="00DA57BD">
                      <w:pPr>
                        <w:tabs>
                          <w:tab w:val="left" w:pos="4140"/>
                        </w:tabs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237" o:spid="_x0000_s1029" style="position:absolute;left:66209;top:8128;width:27432;height:61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" filled="f" strokecolor="white [3212]" strokeweight="1pt">
                <v:stroke dashstyle="3 1" linestyle="thickThin"/>
              </v:rect>
              <v:rect id="Rectangle 289" o:spid="_x0000_s1030" style="position:absolute;width:32004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" fillcolor="#272727 [2749]" stroked="f" strokeweight="1pt">
                <v:textbox>
                  <w:txbxContent>
                    <w:p w14:paraId="5660134A" w14:textId="77777777" w:rsidR="00DA57BD" w:rsidRDefault="00DA57BD" w:rsidP="00DA57BD">
                      <w:pPr>
                        <w:tabs>
                          <w:tab w:val="left" w:pos="4140"/>
                        </w:tabs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7" o:spid="_x0000_s1031" style="position:absolute;left:2370;top:8128;width:27432;height:433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" filled="f" strokecolor="white [3212]" strokeweight="1pt">
                <v:stroke dashstyle="3 1" linestyle="thickThin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2" type="#_x0000_t202" style="position:absolute;left:68580;width:23552;height:6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" fillcolor="#272727 [2749]" stroked="f">
                <v:textbox inset="0,0,0,0">
                  <w:txbxContent>
                    <w:p w14:paraId="4E7DFF9F" w14:textId="77777777" w:rsidR="00DA57BD" w:rsidRPr="00C53ECC" w:rsidRDefault="00DA57BD" w:rsidP="00DA57BD">
                      <w:pPr>
                        <w:rPr>
                          <w:b w:val="0"/>
                        </w:rPr>
                      </w:pPr>
                    </w:p>
                  </w:txbxContent>
                </v:textbox>
              </v:shape>
              <w10:wrap anchorx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9BF" w14:textId="5CB5B3C3" w:rsidR="00602AA5" w:rsidRDefault="00DA57B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77C4BB3" wp14:editId="2C928B97">
              <wp:simplePos x="0" y="0"/>
              <wp:positionH relativeFrom="margin">
                <wp:posOffset>25400</wp:posOffset>
              </wp:positionH>
              <wp:positionV relativeFrom="margin">
                <wp:posOffset>-204466</wp:posOffset>
              </wp:positionV>
              <wp:extent cx="9605644" cy="7334118"/>
              <wp:effectExtent l="0" t="0" r="0" b="635"/>
              <wp:wrapNone/>
              <wp:docPr id="9" name="Group 9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605644" cy="7334118"/>
                        <a:chOff x="0" y="-3"/>
                        <a:chExt cx="9605644" cy="7315200"/>
                      </a:xfrm>
                    </wpg:grpSpPr>
                    <wps:wsp>
                      <wps:cNvPr id="64" name="Rectangle 64" descr="flat lay of cooking spices and items"/>
                      <wps:cNvSpPr/>
                      <wps:spPr>
                        <a:xfrm>
                          <a:off x="6402671" y="-3"/>
                          <a:ext cx="3202973" cy="7315200"/>
                        </a:xfrm>
                        <a:prstGeom prst="rect">
                          <a:avLst/>
                        </a:prstGeom>
                        <a:blipFill dpi="0" rotWithShape="1">
                          <a:blip r:embed="rId1"/>
                          <a:srcRect/>
                          <a:stretch>
                            <a:fillRect l="-31092" t="-300" r="-20036" b="-282"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0811B5" w14:textId="77777777" w:rsidR="00DA57BD" w:rsidRDefault="00DA57BD" w:rsidP="00DA57BD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Rectangle 53"/>
                      <wps:cNvSpPr/>
                      <wps:spPr>
                        <a:xfrm>
                          <a:off x="3127439" y="0"/>
                          <a:ext cx="3300656" cy="7314757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910CA0" w14:textId="3F360067" w:rsidR="00F305CE" w:rsidRDefault="00E37B02" w:rsidP="00DA57BD">
                            <w:pPr>
                              <w:jc w:val="center"/>
                            </w:pPr>
                            <w:r w:rsidRPr="00AA1A7A">
                              <w:rPr>
                                <w:noProof/>
                              </w:rPr>
                              <w:drawing>
                                <wp:inline distT="0" distB="0" distL="0" distR="0" wp14:anchorId="15BA4883" wp14:editId="781B0FE8">
                                  <wp:extent cx="3108960" cy="3493008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3">
                                                    <a14:imgEffect>
                                                      <a14:backgroundRemoval t="10802" b="88742" l="10000" r="90000">
                                                        <a14:backgroundMark x1="37937" y1="50794" x2="37937" y2="50794"/>
                                                        <a14:backgroundMark x1="38413" y1="51270" x2="38413" y2="51270"/>
                                                        <a14:backgroundMark x1="30635" y1="51746" x2="30635" y2="51746"/>
                                                        <a14:backgroundMark x1="40159" y1="51746" x2="40159" y2="51746"/>
                                                      </a14:backgroundRemoval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t="1060" b="151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08960" cy="34930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softEdge rad="112500"/>
                                          </a:effectLst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A57BD" w:rsidRPr="00C53ECC">
                              <w:t xml:space="preserve"> </w:t>
                            </w:r>
                          </w:p>
                          <w:p w14:paraId="4FA187FF" w14:textId="3317F516" w:rsidR="00DA57BD" w:rsidRPr="00C53ECC" w:rsidRDefault="00DA57BD" w:rsidP="00DA57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Rectangle 75"/>
                      <wps:cNvSpPr/>
                      <wps:spPr>
                        <a:xfrm>
                          <a:off x="6400800" y="3429000"/>
                          <a:ext cx="3201670" cy="194373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Rectangle 49"/>
                      <wps:cNvSpPr/>
                      <wps:spPr>
                        <a:xfrm>
                          <a:off x="0" y="1"/>
                          <a:ext cx="3127233" cy="7313692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888AA" w14:textId="1A376714" w:rsidR="00DA57BD" w:rsidRDefault="00DA57BD" w:rsidP="004960AD">
                            <w:pPr>
                              <w:tabs>
                                <w:tab w:val="left" w:pos="414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Rectangle 76"/>
                      <wps:cNvSpPr/>
                      <wps:spPr>
                        <a:xfrm>
                          <a:off x="6684818" y="3616036"/>
                          <a:ext cx="2744470" cy="1517650"/>
                        </a:xfrm>
                        <a:prstGeom prst="rect">
                          <a:avLst/>
                        </a:prstGeom>
                        <a:noFill/>
                        <a:ln cmpd="thickThin">
                          <a:solidFill>
                            <a:schemeClr val="bg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77C4BB3" id="Group 9" o:spid="_x0000_s1033" style="position:absolute;margin-left:2pt;margin-top:-16.1pt;width:756.35pt;height:577.5pt;z-index:-251657216;mso-position-horizontal-relative:margin;mso-position-vertical-relative:margin" coordorigin="" coordsize="96056,731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">
              <v:rect id="Rectangle 64" o:spid="_x0000_s1034" alt="flat lay of cooking spices and items" style="position:absolute;left:64026;width:32030;height:731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" stroked="f" strokeweight="1pt">
                <v:fill r:id="rId4" o:title="flat lay of cooking spices and items" recolor="t" rotate="t" type="frame"/>
                <v:textbox>
                  <w:txbxContent>
                    <w:p w14:paraId="390811B5" w14:textId="77777777" w:rsidR="00DA57BD" w:rsidRDefault="00DA57BD" w:rsidP="00DA57BD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53" o:spid="_x0000_s1035" style="position:absolute;left:31274;width:33006;height:731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" fillcolor="#272727 [2749]" stroked="f" strokeweight="1pt">
                <v:textbox>
                  <w:txbxContent>
                    <w:p w14:paraId="19910CA0" w14:textId="3F360067" w:rsidR="00F305CE" w:rsidRDefault="00E37B02" w:rsidP="00DA57BD">
                      <w:pPr>
                        <w:jc w:val="center"/>
                      </w:pPr>
                      <w:r w:rsidRPr="00AA1A7A">
                        <w:rPr>
                          <w:noProof/>
                        </w:rPr>
                        <w:drawing>
                          <wp:inline distT="0" distB="0" distL="0" distR="0" wp14:anchorId="15BA4883" wp14:editId="781B0FE8">
                            <wp:extent cx="3108960" cy="3493008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6">
                                              <a14:imgEffect>
                                                <a14:backgroundRemoval t="10802" b="88742" l="10000" r="90000">
                                                  <a14:backgroundMark x1="37937" y1="50794" x2="37937" y2="50794"/>
                                                  <a14:backgroundMark x1="38413" y1="51270" x2="38413" y2="51270"/>
                                                  <a14:backgroundMark x1="30635" y1="51746" x2="30635" y2="51746"/>
                                                  <a14:backgroundMark x1="40159" y1="51746" x2="40159" y2="51746"/>
                                                </a14:backgroundRemoval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t="1060" b="151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08960" cy="349300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ffectLst>
                                      <a:softEdge rad="112500"/>
                                    </a:effectLst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A57BD" w:rsidRPr="00C53ECC">
                        <w:t xml:space="preserve"> </w:t>
                      </w:r>
                    </w:p>
                    <w:p w14:paraId="4FA187FF" w14:textId="3317F516" w:rsidR="00DA57BD" w:rsidRPr="00C53ECC" w:rsidRDefault="00DA57BD" w:rsidP="00DA57BD">
                      <w:pPr>
                        <w:jc w:val="center"/>
                      </w:pPr>
                    </w:p>
                  </w:txbxContent>
                </v:textbox>
              </v:rect>
              <v:rect id="Rectangle 75" o:spid="_x0000_s1036" style="position:absolute;left:64008;top:34290;width:32016;height:194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" fillcolor="#272727 [2749]" stroked="f" strokeweight="1pt"/>
              <v:rect id="Rectangle 49" o:spid="_x0000_s1037" style="position:absolute;width:31272;height:731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" fillcolor="#272727 [2749]" stroked="f" strokeweight="1pt">
                <v:textbox>
                  <w:txbxContent>
                    <w:p w14:paraId="135888AA" w14:textId="1A376714" w:rsidR="00DA57BD" w:rsidRDefault="00DA57BD" w:rsidP="004960AD">
                      <w:pPr>
                        <w:tabs>
                          <w:tab w:val="left" w:pos="4140"/>
                        </w:tabs>
                      </w:pPr>
                    </w:p>
                  </w:txbxContent>
                </v:textbox>
              </v:rect>
              <v:rect id="Rectangle 76" o:spid="_x0000_s1038" style="position:absolute;left:66848;top:36160;width:27444;height:151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" filled="f" strokecolor="white [3212]" strokeweight="1pt">
                <v:stroke dashstyle="3 1" linestyle="thickThin"/>
              </v:rect>
              <w10:wrap anchorx="margin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ForkAndKnife" style="width:23.4pt;height:23.4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" o:bullet="t">
        <v:imagedata r:id="rId1" o:title="" cropleft="-1395f"/>
      </v:shape>
    </w:pict>
  </w:numPicBullet>
  <w:abstractNum w:abstractNumId="0" w15:restartNumberingAfterBreak="0">
    <w:nsid w:val="0CEF5157"/>
    <w:multiLevelType w:val="hybridMultilevel"/>
    <w:tmpl w:val="8DC08B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E000A"/>
    <w:multiLevelType w:val="hybridMultilevel"/>
    <w:tmpl w:val="702A750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EDA1D8F"/>
    <w:multiLevelType w:val="hybridMultilevel"/>
    <w:tmpl w:val="3A5666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27"/>
    <w:rsid w:val="00025325"/>
    <w:rsid w:val="0005699A"/>
    <w:rsid w:val="0006548B"/>
    <w:rsid w:val="0007295E"/>
    <w:rsid w:val="000A31B3"/>
    <w:rsid w:val="000B6180"/>
    <w:rsid w:val="001473FF"/>
    <w:rsid w:val="00152918"/>
    <w:rsid w:val="001F54AF"/>
    <w:rsid w:val="00203BF9"/>
    <w:rsid w:val="00217841"/>
    <w:rsid w:val="0022257F"/>
    <w:rsid w:val="00232B61"/>
    <w:rsid w:val="00247AA1"/>
    <w:rsid w:val="00293D57"/>
    <w:rsid w:val="002C0CF7"/>
    <w:rsid w:val="00315C61"/>
    <w:rsid w:val="00335B08"/>
    <w:rsid w:val="003A3F8D"/>
    <w:rsid w:val="00416C21"/>
    <w:rsid w:val="00446F03"/>
    <w:rsid w:val="004960AD"/>
    <w:rsid w:val="004D0304"/>
    <w:rsid w:val="004D74C1"/>
    <w:rsid w:val="004F51CE"/>
    <w:rsid w:val="004F66AA"/>
    <w:rsid w:val="00521EE3"/>
    <w:rsid w:val="00552102"/>
    <w:rsid w:val="005533DD"/>
    <w:rsid w:val="00554C72"/>
    <w:rsid w:val="0057138A"/>
    <w:rsid w:val="0058701A"/>
    <w:rsid w:val="00596F1B"/>
    <w:rsid w:val="005D0449"/>
    <w:rsid w:val="005D472C"/>
    <w:rsid w:val="005E776B"/>
    <w:rsid w:val="005F09B8"/>
    <w:rsid w:val="00602AA5"/>
    <w:rsid w:val="006030A1"/>
    <w:rsid w:val="006124D0"/>
    <w:rsid w:val="0062123A"/>
    <w:rsid w:val="00646E75"/>
    <w:rsid w:val="006639DC"/>
    <w:rsid w:val="006C544D"/>
    <w:rsid w:val="006D357D"/>
    <w:rsid w:val="00716D24"/>
    <w:rsid w:val="00797124"/>
    <w:rsid w:val="007A0FC6"/>
    <w:rsid w:val="007A531B"/>
    <w:rsid w:val="007C4F8B"/>
    <w:rsid w:val="007E2D59"/>
    <w:rsid w:val="0080797E"/>
    <w:rsid w:val="008723DD"/>
    <w:rsid w:val="008B451F"/>
    <w:rsid w:val="008B5D0A"/>
    <w:rsid w:val="008B78DA"/>
    <w:rsid w:val="008D78A3"/>
    <w:rsid w:val="008E32DE"/>
    <w:rsid w:val="00913EE3"/>
    <w:rsid w:val="0092138E"/>
    <w:rsid w:val="00934269"/>
    <w:rsid w:val="009D7952"/>
    <w:rsid w:val="009E75C7"/>
    <w:rsid w:val="00AA1A7A"/>
    <w:rsid w:val="00AC4A83"/>
    <w:rsid w:val="00AD1D54"/>
    <w:rsid w:val="00AD5ED4"/>
    <w:rsid w:val="00AF5E85"/>
    <w:rsid w:val="00B22D57"/>
    <w:rsid w:val="00B35626"/>
    <w:rsid w:val="00B45CB8"/>
    <w:rsid w:val="00B47490"/>
    <w:rsid w:val="00B611DD"/>
    <w:rsid w:val="00B653E0"/>
    <w:rsid w:val="00B87046"/>
    <w:rsid w:val="00B93E83"/>
    <w:rsid w:val="00BB1FBF"/>
    <w:rsid w:val="00C25EE3"/>
    <w:rsid w:val="00C3144E"/>
    <w:rsid w:val="00C47A28"/>
    <w:rsid w:val="00C53ECC"/>
    <w:rsid w:val="00C7050E"/>
    <w:rsid w:val="00C769B5"/>
    <w:rsid w:val="00C77D27"/>
    <w:rsid w:val="00CA7453"/>
    <w:rsid w:val="00D172E3"/>
    <w:rsid w:val="00D31161"/>
    <w:rsid w:val="00DA57BD"/>
    <w:rsid w:val="00E37B02"/>
    <w:rsid w:val="00E4430B"/>
    <w:rsid w:val="00E55BFD"/>
    <w:rsid w:val="00E55D74"/>
    <w:rsid w:val="00EB61D6"/>
    <w:rsid w:val="00EF4B00"/>
    <w:rsid w:val="00EF6A99"/>
    <w:rsid w:val="00F02CE2"/>
    <w:rsid w:val="00F13087"/>
    <w:rsid w:val="00F305CE"/>
    <w:rsid w:val="00F3086C"/>
    <w:rsid w:val="00FC5255"/>
    <w:rsid w:val="00FF143D"/>
    <w:rsid w:val="00FF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3B73C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6124D0"/>
    <w:pPr>
      <w:spacing w:after="160" w:line="259" w:lineRule="auto"/>
    </w:pPr>
    <w:rPr>
      <w:b/>
      <w:color w:val="FFFFFF" w:themeColor="background1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952"/>
    <w:pPr>
      <w:keepNext/>
      <w:keepLines/>
      <w:pBdr>
        <w:bottom w:val="single" w:sz="4" w:space="2" w:color="A8B97F" w:themeColor="accent2"/>
      </w:pBdr>
      <w:spacing w:before="120" w:after="120" w:line="276" w:lineRule="auto"/>
      <w:contextualSpacing/>
      <w:jc w:val="center"/>
      <w:outlineLvl w:val="0"/>
    </w:pPr>
    <w:rPr>
      <w:rFonts w:eastAsiaTheme="majorEastAsia" w:cstheme="majorBidi"/>
      <w:caps/>
      <w:noProof/>
      <w:sz w:val="44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F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28D9F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C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15D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952"/>
    <w:rPr>
      <w:rFonts w:eastAsiaTheme="majorEastAsia" w:cstheme="majorBidi"/>
      <w:b/>
      <w:caps/>
      <w:noProof/>
      <w:color w:val="FFFFFF" w:themeColor="background1"/>
      <w:sz w:val="44"/>
      <w:szCs w:val="4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C21"/>
    <w:rPr>
      <w:rFonts w:asciiTheme="majorHAnsi" w:eastAsiaTheme="majorEastAsia" w:hAnsiTheme="majorHAnsi" w:cstheme="majorBidi"/>
      <w:color w:val="215D6A" w:themeColor="accent1" w:themeShade="7F"/>
    </w:rPr>
  </w:style>
  <w:style w:type="paragraph" w:styleId="Revision">
    <w:name w:val="Revision"/>
    <w:hidden/>
    <w:uiPriority w:val="99"/>
    <w:semiHidden/>
    <w:rsid w:val="003A3F8D"/>
    <w:rPr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F8D"/>
    <w:rPr>
      <w:rFonts w:asciiTheme="majorHAnsi" w:eastAsiaTheme="majorEastAsia" w:hAnsiTheme="majorHAnsi" w:cstheme="majorBidi"/>
      <w:color w:val="328D9F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3A3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4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2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34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269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6030A1"/>
    <w:rPr>
      <w:color w:val="808080"/>
    </w:rPr>
  </w:style>
  <w:style w:type="paragraph" w:customStyle="1" w:styleId="ContactInfo">
    <w:name w:val="Contact Info"/>
    <w:basedOn w:val="Normal"/>
    <w:qFormat/>
    <w:rsid w:val="006030A1"/>
    <w:pPr>
      <w:spacing w:before="480" w:after="0"/>
      <w:contextualSpacing/>
      <w:jc w:val="center"/>
    </w:pPr>
    <w:rPr>
      <w:b w:val="0"/>
      <w:caps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76B"/>
    <w:pPr>
      <w:spacing w:after="240" w:line="240" w:lineRule="auto"/>
      <w:ind w:left="864" w:right="900"/>
      <w:jc w:val="center"/>
    </w:pPr>
    <w:rPr>
      <w:rFonts w:asciiTheme="majorHAnsi" w:hAnsiTheme="majorHAnsi"/>
      <w:iCs/>
      <w:caps/>
      <w:sz w:val="36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E776B"/>
    <w:rPr>
      <w:rFonts w:asciiTheme="majorHAnsi" w:hAnsiTheme="majorHAnsi"/>
      <w:b/>
      <w:iCs/>
      <w:caps/>
      <w:color w:val="FFFFFF" w:themeColor="background1"/>
      <w:sz w:val="36"/>
    </w:rPr>
  </w:style>
  <w:style w:type="paragraph" w:customStyle="1" w:styleId="ItemName">
    <w:name w:val="Item Name"/>
    <w:basedOn w:val="Normal"/>
    <w:qFormat/>
    <w:rsid w:val="00EF6A99"/>
    <w:pPr>
      <w:spacing w:after="0" w:line="240" w:lineRule="auto"/>
    </w:pPr>
    <w:rPr>
      <w:caps/>
    </w:rPr>
  </w:style>
  <w:style w:type="paragraph" w:styleId="NoSpacing">
    <w:name w:val="No Spacing"/>
    <w:uiPriority w:val="1"/>
    <w:qFormat/>
    <w:rsid w:val="00EF6A99"/>
    <w:rPr>
      <w:b/>
      <w:color w:val="FFFFFF" w:themeColor="background1"/>
      <w:sz w:val="22"/>
      <w:szCs w:val="22"/>
    </w:rPr>
  </w:style>
  <w:style w:type="paragraph" w:customStyle="1" w:styleId="ItemDescription">
    <w:name w:val="Item Description"/>
    <w:basedOn w:val="Normal"/>
    <w:qFormat/>
    <w:rsid w:val="00EF6A99"/>
    <w:pPr>
      <w:spacing w:after="0" w:line="240" w:lineRule="auto"/>
    </w:pPr>
    <w:rPr>
      <w:b w:val="0"/>
    </w:rPr>
  </w:style>
  <w:style w:type="paragraph" w:customStyle="1" w:styleId="ItemCost">
    <w:name w:val="Item Cost"/>
    <w:basedOn w:val="Normal"/>
    <w:qFormat/>
    <w:rsid w:val="00EF6A99"/>
    <w:pPr>
      <w:spacing w:after="0" w:line="240" w:lineRule="auto"/>
      <w:jc w:val="right"/>
    </w:pPr>
    <w:rPr>
      <w:b w:val="0"/>
    </w:rPr>
  </w:style>
  <w:style w:type="paragraph" w:styleId="Caption">
    <w:name w:val="caption"/>
    <w:basedOn w:val="Normal"/>
    <w:next w:val="Normal"/>
    <w:uiPriority w:val="35"/>
    <w:qFormat/>
    <w:rsid w:val="006124D0"/>
    <w:pPr>
      <w:spacing w:after="200" w:line="240" w:lineRule="auto"/>
    </w:pPr>
    <w:rPr>
      <w:b w:val="0"/>
      <w:iCs/>
      <w:sz w:val="16"/>
      <w:szCs w:val="18"/>
    </w:rPr>
  </w:style>
  <w:style w:type="table" w:styleId="PlainTable5">
    <w:name w:val="Plain Table 5"/>
    <w:basedOn w:val="TableNormal"/>
    <w:uiPriority w:val="45"/>
    <w:rsid w:val="00E37B0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21EE3"/>
    <w:pPr>
      <w:pBdr>
        <w:bottom w:val="none" w:sz="0" w:space="0" w:color="auto"/>
      </w:pBdr>
      <w:spacing w:before="240" w:after="0" w:line="259" w:lineRule="auto"/>
      <w:contextualSpacing w:val="0"/>
      <w:jc w:val="left"/>
      <w:outlineLvl w:val="9"/>
    </w:pPr>
    <w:rPr>
      <w:rFonts w:asciiTheme="majorHAnsi" w:hAnsiTheme="majorHAnsi"/>
      <w:b w:val="0"/>
      <w:caps w:val="0"/>
      <w:noProof w:val="0"/>
      <w:color w:val="328D9F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47A28"/>
    <w:rPr>
      <w:color w:val="2370C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C47A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5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onestarCooking@gmai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sv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6" Type="http://schemas.microsoft.com/office/2007/relationships/hdphoto" Target="media/hdphoto10.wdp"/><Relationship Id="rId5" Type="http://schemas.openxmlformats.org/officeDocument/2006/relationships/image" Target="media/image60.png"/><Relationship Id="rId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Restaurant%20brochure.dotx" TargetMode="External"/></Relationships>
</file>

<file path=word/theme/theme1.xml><?xml version="1.0" encoding="utf-8"?>
<a:theme xmlns:a="http://schemas.openxmlformats.org/drawingml/2006/main" name="Metropolitan">
  <a:themeElements>
    <a:clrScheme name="Metropolitan">
      <a:dk1>
        <a:sysClr val="windowText" lastClr="000000"/>
      </a:dk1>
      <a:lt1>
        <a:sysClr val="window" lastClr="FFFFFF"/>
      </a:lt1>
      <a:dk2>
        <a:srgbClr val="162F33"/>
      </a:dk2>
      <a:lt2>
        <a:srgbClr val="EAF0E0"/>
      </a:lt2>
      <a:accent1>
        <a:srgbClr val="50B4C8"/>
      </a:accent1>
      <a:accent2>
        <a:srgbClr val="A8B97F"/>
      </a:accent2>
      <a:accent3>
        <a:srgbClr val="9B9256"/>
      </a:accent3>
      <a:accent4>
        <a:srgbClr val="657689"/>
      </a:accent4>
      <a:accent5>
        <a:srgbClr val="7A855D"/>
      </a:accent5>
      <a:accent6>
        <a:srgbClr val="84AC9D"/>
      </a:accent6>
      <a:hlink>
        <a:srgbClr val="2370CD"/>
      </a:hlink>
      <a:folHlink>
        <a:srgbClr val="877589"/>
      </a:folHlink>
    </a:clrScheme>
    <a:fontScheme name="Metropolitan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Metropolitan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00000"/>
                <a:lumMod val="110000"/>
              </a:schemeClr>
            </a:gs>
            <a:gs pos="50000">
              <a:schemeClr val="phClr">
                <a:tint val="75000"/>
                <a:satMod val="101000"/>
                <a:lumMod val="105000"/>
              </a:schemeClr>
            </a:gs>
            <a:gs pos="100000">
              <a:schemeClr val="phClr">
                <a:tint val="82000"/>
                <a:satMod val="104000"/>
                <a:lumMod val="105000"/>
              </a:schemeClr>
            </a:gs>
          </a:gsLst>
          <a:lin ang="2700000" scaled="0"/>
        </a:gradFill>
        <a:gradFill rotWithShape="1">
          <a:gsLst>
            <a:gs pos="0">
              <a:schemeClr val="phClr">
                <a:tint val="97000"/>
                <a:satMod val="100000"/>
                <a:lumMod val="102000"/>
              </a:schemeClr>
            </a:gs>
            <a:gs pos="50000">
              <a:schemeClr val="phClr">
                <a:shade val="100000"/>
                <a:satMod val="100000"/>
                <a:lumMod val="100000"/>
              </a:schemeClr>
            </a:gs>
            <a:gs pos="100000">
              <a:schemeClr val="phClr">
                <a:shade val="80000"/>
                <a:satMod val="100000"/>
                <a:lumMod val="99000"/>
              </a:schemeClr>
            </a:gs>
          </a:gsLst>
          <a:lin ang="27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solidFill>
          <a:schemeClr val="phClr">
            <a:shade val="95000"/>
            <a:satMod val="17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etropolitan" id="{4C5440D6-04D2-4954-96CF-F251137069B2}" vid="{79CFCA13-9412-4290-BB4B-85112F88857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866DD2-D645-43AA-A026-888032DB1F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7005FF-39D8-43A1-82CF-4B8592AF75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BED5CE-95A0-48B3-9377-895597E4718C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8F622825-FF7A-4716-B4EC-F8800D329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Restaurant brochure.dotx</Template>
  <TotalTime>0</TotalTime>
  <Pages>3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2020-01-08T21:18:00Z</dcterms:created>
  <dcterms:modified xsi:type="dcterms:W3CDTF">2020-01-08T22:24:00Z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